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C91F65" w:rsidRDefault="00BF57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1pt;margin-top:66.75pt;width:226.5pt;height:345.75pt;z-index:251646464;mso-position-horizontal-relative:page;mso-position-vertical-relative:page" filled="f" stroked="f">
            <v:textbox style="mso-next-textbox:#_x0000_s1029" inset="0,0,0,0">
              <w:txbxContent>
                <w:p w:rsidR="007F49FB" w:rsidRPr="002F1642" w:rsidRDefault="007F49FB">
                  <w:pPr>
                    <w:pStyle w:val="BodyText"/>
                    <w:rPr>
                      <w:sz w:val="22"/>
                      <w:szCs w:val="22"/>
                    </w:rPr>
                  </w:pPr>
                  <w:r w:rsidRPr="002F1642">
                    <w:rPr>
                      <w:sz w:val="22"/>
                      <w:szCs w:val="22"/>
                    </w:rPr>
                    <w:t>Dear Friends,</w:t>
                  </w:r>
                </w:p>
                <w:p w:rsidR="007F49FB" w:rsidRPr="002F1642" w:rsidRDefault="007F49FB">
                  <w:pPr>
                    <w:pStyle w:val="BodyText"/>
                    <w:rPr>
                      <w:sz w:val="22"/>
                      <w:szCs w:val="22"/>
                    </w:rPr>
                  </w:pPr>
                  <w:r w:rsidRPr="002F1642">
                    <w:rPr>
                      <w:sz w:val="22"/>
                      <w:szCs w:val="22"/>
                    </w:rPr>
                    <w:t xml:space="preserve">Gigliotti Holdings cordially invites you to our </w:t>
                  </w:r>
                  <w:r>
                    <w:rPr>
                      <w:sz w:val="22"/>
                      <w:szCs w:val="22"/>
                    </w:rPr>
                    <w:t>seventh</w:t>
                  </w:r>
                  <w:r w:rsidRPr="002F1642">
                    <w:rPr>
                      <w:sz w:val="22"/>
                      <w:szCs w:val="22"/>
                    </w:rPr>
                    <w:t xml:space="preserve"> annual Golf Classic of which 100% of the net proceeds will benefit Children’s Hospital of Pittsburgh Foundation.</w:t>
                  </w:r>
                  <w:r>
                    <w:rPr>
                      <w:sz w:val="22"/>
                      <w:szCs w:val="22"/>
                    </w:rPr>
                    <w:t xml:space="preserve">  With your generous contributions and countless hours spent, we have raised almost $500,000 and soon will reach $1,000,000.  We personally thank you very much.</w:t>
                  </w:r>
                  <w:r w:rsidRPr="002F1642">
                    <w:rPr>
                      <w:sz w:val="22"/>
                      <w:szCs w:val="22"/>
                    </w:rPr>
                    <w:t xml:space="preserve">  </w:t>
                  </w:r>
                </w:p>
                <w:p w:rsidR="007F49FB" w:rsidRDefault="007F49FB">
                  <w:pPr>
                    <w:pStyle w:val="BodyText"/>
                    <w:rPr>
                      <w:noProof/>
                      <w:sz w:val="22"/>
                      <w:szCs w:val="22"/>
                    </w:rPr>
                  </w:pPr>
                  <w:r w:rsidRPr="002F1642">
                    <w:rPr>
                      <w:noProof/>
                      <w:sz w:val="22"/>
                      <w:szCs w:val="22"/>
                    </w:rPr>
                    <w:t xml:space="preserve">This year’s event will </w:t>
                  </w:r>
                  <w:r>
                    <w:rPr>
                      <w:noProof/>
                      <w:sz w:val="22"/>
                      <w:szCs w:val="22"/>
                    </w:rPr>
                    <w:t xml:space="preserve">again </w:t>
                  </w:r>
                  <w:r w:rsidRPr="002F1642">
                    <w:rPr>
                      <w:noProof/>
                      <w:sz w:val="22"/>
                      <w:szCs w:val="22"/>
                    </w:rPr>
                    <w:t>be held at the beautiful Treesdale Country Club, a premier private club in the North Hills of Pittsburgh.</w:t>
                  </w:r>
                  <w:r>
                    <w:rPr>
                      <w:noProof/>
                      <w:sz w:val="22"/>
                      <w:szCs w:val="22"/>
                    </w:rPr>
                    <w:t xml:space="preserve">  </w:t>
                  </w:r>
                </w:p>
                <w:p w:rsidR="007F49FB" w:rsidRPr="002F1642" w:rsidRDefault="007F49FB">
                  <w:pPr>
                    <w:pStyle w:val="BodyText"/>
                    <w:rPr>
                      <w:noProof/>
                      <w:sz w:val="22"/>
                      <w:szCs w:val="22"/>
                    </w:rPr>
                  </w:pPr>
                  <w:r w:rsidRPr="00D37F4A">
                    <w:rPr>
                      <w:noProof/>
                      <w:sz w:val="22"/>
                      <w:szCs w:val="22"/>
                    </w:rPr>
                    <w:t>Larry Richert, KDKA personality and Steelers announcer will emcee the event.  The Guest Speaker will be Chris Gessner, President of Children's Hospital.</w:t>
                  </w:r>
                </w:p>
                <w:p w:rsidR="007F49FB" w:rsidRPr="002F1642" w:rsidRDefault="007F49FB">
                  <w:pPr>
                    <w:pStyle w:val="BodyText"/>
                    <w:rPr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t>Chinese, silent, and live a</w:t>
                  </w:r>
                  <w:r w:rsidRPr="002F1642">
                    <w:rPr>
                      <w:noProof/>
                      <w:sz w:val="22"/>
                      <w:szCs w:val="22"/>
                    </w:rPr>
                    <w:t>uctions will be held durin</w:t>
                  </w:r>
                  <w:r>
                    <w:rPr>
                      <w:noProof/>
                      <w:sz w:val="22"/>
                      <w:szCs w:val="22"/>
                    </w:rPr>
                    <w:t>g the dinner and prize ceremony.</w:t>
                  </w:r>
                </w:p>
                <w:p w:rsidR="007F49FB" w:rsidRPr="002F1642" w:rsidRDefault="007F49FB">
                  <w:pPr>
                    <w:pStyle w:val="BodyText"/>
                    <w:rPr>
                      <w:noProof/>
                      <w:sz w:val="22"/>
                      <w:szCs w:val="22"/>
                    </w:rPr>
                  </w:pPr>
                  <w:r w:rsidRPr="002F1642">
                    <w:rPr>
                      <w:noProof/>
                      <w:sz w:val="22"/>
                      <w:szCs w:val="22"/>
                    </w:rPr>
                    <w:t xml:space="preserve">We look forward to seeing you on August </w:t>
                  </w:r>
                  <w:r>
                    <w:rPr>
                      <w:noProof/>
                      <w:sz w:val="22"/>
                      <w:szCs w:val="22"/>
                    </w:rPr>
                    <w:t>24</w:t>
                  </w:r>
                  <w:r w:rsidRPr="002F1642">
                    <w:rPr>
                      <w:noProof/>
                      <w:sz w:val="22"/>
                      <w:szCs w:val="22"/>
                    </w:rPr>
                    <w:t>, 201</w:t>
                  </w:r>
                  <w:r>
                    <w:rPr>
                      <w:noProof/>
                      <w:sz w:val="22"/>
                      <w:szCs w:val="22"/>
                    </w:rPr>
                    <w:t>5</w:t>
                  </w:r>
                  <w:r w:rsidRPr="002F1642">
                    <w:rPr>
                      <w:noProof/>
                      <w:sz w:val="22"/>
                      <w:szCs w:val="22"/>
                    </w:rPr>
                    <w:t>, at Treesdale Country Club.</w:t>
                  </w:r>
                </w:p>
                <w:p w:rsidR="007F49FB" w:rsidRDefault="007F49FB">
                  <w:pPr>
                    <w:pStyle w:val="BodyText"/>
                    <w:rPr>
                      <w:noProof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t>Sincerely,</w:t>
                  </w:r>
                  <w:r w:rsidRPr="002F1642">
                    <w:rPr>
                      <w:noProof/>
                      <w:sz w:val="22"/>
                      <w:szCs w:val="22"/>
                    </w:rPr>
                    <w:t xml:space="preserve">                                                     </w:t>
                  </w:r>
                  <w:r>
                    <w:rPr>
                      <w:noProof/>
                      <w:sz w:val="22"/>
                      <w:szCs w:val="22"/>
                    </w:rPr>
                    <w:t>Dominic Gigliotti and family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27" style="position:absolute;margin-left:38.25pt;margin-top:22.75pt;width:204pt;height:39pt;z-index:251660800;mso-position-horizontal-relative:page;mso-position-vertical-relative:page" arcsize="10923f" filled="f" strokecolor="#930" strokeweight=".5pt">
            <w10:wrap anchorx="page" anchory="page"/>
          </v:roundrect>
        </w:pict>
      </w:r>
      <w:r>
        <w:rPr>
          <w:noProof/>
        </w:rPr>
        <w:pict>
          <v:roundrect id="_x0000_s1028" style="position:absolute;margin-left:35.25pt;margin-top:19pt;width:204pt;height:39pt;z-index:251658752;mso-position-horizontal-relative:page;mso-position-vertical-relative:page" arcsize="10923f" filled="f" strokecolor="#930" strokeweight=".5pt">
            <w10:wrap anchorx="page" anchory="page"/>
          </v:roundrect>
        </w:pict>
      </w:r>
      <w:r>
        <w:rPr>
          <w:noProof/>
        </w:rPr>
        <w:pict>
          <v:shape id="_x0000_s1031" type="#_x0000_t202" style="position:absolute;margin-left:41.3pt;margin-top:27.25pt;width:195.05pt;height:34.05pt;z-index:251645440;mso-position-horizontal-relative:page;mso-position-vertical-relative:page" filled="f" stroked="f" strokeweight="0">
            <v:textbox style="mso-next-textbox:#_x0000_s1031;mso-rotate-with-shape:t;mso-fit-text-to-shape:t" inset="0,0,0,0">
              <w:txbxContent>
                <w:p w:rsidR="007F49FB" w:rsidRPr="00821B28" w:rsidRDefault="007F49FB" w:rsidP="00821B28">
                  <w:pPr>
                    <w:jc w:val="center"/>
                  </w:pPr>
                  <w:r>
                    <w:t>Welcome to the Gigliotti Holdings Golf Classic!</w:t>
                  </w:r>
                </w:p>
              </w:txbxContent>
            </v:textbox>
            <w10:wrap anchorx="page" anchory="page"/>
          </v:shape>
        </w:pict>
      </w:r>
      <w:r w:rsidR="00DA16C9">
        <w:rPr>
          <w:noProof/>
        </w:rPr>
        <w:pict>
          <v:shape id="_x0000_s1026" type="#_x0000_t202" style="position:absolute;margin-left:554.25pt;margin-top:27.25pt;width:205.2pt;height:77.75pt;z-index:251648512;mso-position-horizontal-relative:page;mso-position-vertical-relative:page" filled="f" stroked="f" strokeweight="0">
            <v:textbox style="mso-next-textbox:#_x0000_s1026;mso-rotate-with-shape:t;mso-fit-text-to-shape:t" inset="0,0,0,0">
              <w:txbxContent>
                <w:p w:rsidR="007F49FB" w:rsidRPr="00851A86" w:rsidRDefault="007F49FB" w:rsidP="00EE28B3">
                  <w:pPr>
                    <w:pStyle w:val="Masthead"/>
                    <w:rPr>
                      <w:rFonts w:ascii="Calligrapher" w:hAnsi="Calligrapher"/>
                      <w:color w:val="3B571E"/>
                      <w:sz w:val="48"/>
                    </w:rPr>
                  </w:pPr>
                  <w:r w:rsidRPr="00851A86">
                    <w:rPr>
                      <w:rFonts w:ascii="Calligrapher" w:hAnsi="Calligrapher"/>
                      <w:color w:val="3B571E"/>
                      <w:sz w:val="48"/>
                    </w:rPr>
                    <w:t>Gigliotti Holdings</w:t>
                  </w:r>
                </w:p>
                <w:p w:rsidR="007F49FB" w:rsidRDefault="007F49FB" w:rsidP="002A5B1C">
                  <w:pPr>
                    <w:pStyle w:val="Masthead"/>
                    <w:rPr>
                      <w:color w:val="3B571E"/>
                      <w:sz w:val="32"/>
                      <w:szCs w:val="32"/>
                    </w:rPr>
                  </w:pPr>
                  <w:r w:rsidRPr="00851A86">
                    <w:rPr>
                      <w:color w:val="3B571E"/>
                      <w:sz w:val="32"/>
                      <w:szCs w:val="32"/>
                    </w:rPr>
                    <w:t>Presents</w:t>
                  </w:r>
                </w:p>
                <w:p w:rsidR="007F49FB" w:rsidRPr="005E7BC9" w:rsidRDefault="007F49FB" w:rsidP="002A5B1C">
                  <w:pPr>
                    <w:pStyle w:val="Masthead"/>
                    <w:rPr>
                      <w:rFonts w:ascii="Calligrapher" w:hAnsi="Calligrapher"/>
                      <w:color w:val="3B571E"/>
                      <w:sz w:val="40"/>
                      <w:szCs w:val="40"/>
                    </w:rPr>
                  </w:pPr>
                  <w:r>
                    <w:rPr>
                      <w:rFonts w:ascii="Calligrapher" w:hAnsi="Calligrapher"/>
                      <w:color w:val="3B571E"/>
                      <w:sz w:val="40"/>
                      <w:szCs w:val="40"/>
                    </w:rPr>
                    <w:t>The</w:t>
                  </w:r>
                  <w:r w:rsidRPr="005E7BC9">
                    <w:rPr>
                      <w:rFonts w:ascii="Calligrapher" w:hAnsi="Calligrapher"/>
                      <w:color w:val="3B571E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ligrapher" w:hAnsi="Calligrapher"/>
                      <w:color w:val="3B571E"/>
                      <w:sz w:val="40"/>
                      <w:szCs w:val="40"/>
                    </w:rPr>
                    <w:t>Seventh</w:t>
                  </w:r>
                  <w:r w:rsidRPr="005E7BC9">
                    <w:rPr>
                      <w:rFonts w:ascii="Calligrapher" w:hAnsi="Calligrapher"/>
                      <w:color w:val="3B571E"/>
                      <w:sz w:val="40"/>
                      <w:szCs w:val="40"/>
                    </w:rPr>
                    <w:t xml:space="preserve"> Annual</w:t>
                  </w:r>
                </w:p>
              </w:txbxContent>
            </v:textbox>
            <w10:wrap anchorx="page" anchory="page"/>
          </v:shape>
        </w:pict>
      </w:r>
      <w:r w:rsidR="00DA16C9">
        <w:rPr>
          <w:noProof/>
        </w:rPr>
        <w:pict>
          <v:shape id="_x0000_s1030" type="#_x0000_t202" style="position:absolute;margin-left:444.75pt;margin-top:36pt;width:43.6pt;height:165.6pt;z-index:251653632;mso-position-horizontal-relative:page;mso-position-vertical-relative:page" filled="f" stroked="f">
            <v:textbox style="layout-flow:vertical;mso-next-textbox:#_x0000_s1030" inset="0,0,0,0">
              <w:txbxContent>
                <w:p w:rsidR="007F49FB" w:rsidRDefault="007F49FB">
                  <w:pPr>
                    <w:pStyle w:val="Address1"/>
                    <w:rPr>
                      <w:color w:val="003300"/>
                    </w:rPr>
                  </w:pPr>
                  <w:r>
                    <w:rPr>
                      <w:color w:val="003300"/>
                    </w:rPr>
                    <w:t>Gigliotti Holdings</w:t>
                  </w:r>
                </w:p>
                <w:p w:rsidR="007F49FB" w:rsidRDefault="007F49FB">
                  <w:pPr>
                    <w:pStyle w:val="Address1"/>
                  </w:pPr>
                  <w:smartTag w:uri="urn:schemas-microsoft-com:office:smarttags" w:element="PostalCode">
                    <w:smartTag w:uri="urn:schemas-microsoft-com:office:smarttags" w:element="address">
                      <w:smartTag w:uri="urn:schemas-microsoft-com:office:smarttags" w:element="Street">
                        <w:r>
                          <w:t>11279 Perry Highway, Suite 509</w:t>
                        </w:r>
                      </w:smartTag>
                    </w:smartTag>
                  </w:smartTag>
                </w:p>
                <w:p w:rsidR="007F49FB" w:rsidRDefault="007F49FB">
                  <w:pPr>
                    <w:pStyle w:val="Address1"/>
                  </w:pPr>
                  <w:smartTag w:uri="urn:schemas-microsoft-com:office:smarttags" w:element="PostalCode">
                    <w:smartTag w:uri="urn:schemas-microsoft-com:office:smarttags" w:element="City">
                      <w:smartTag w:uri="urn:schemas-microsoft-com:office:smarttags" w:element="City">
                        <w:smartTag w:uri="urn:schemas-microsoft-com:office:smarttags" w:element="place">
                          <w:r>
                            <w:t>Wexford</w:t>
                          </w:r>
                        </w:smartTag>
                      </w:smartTag>
                      <w:r>
                        <w:t xml:space="preserve">, </w:t>
                      </w:r>
                      <w:smartTag w:uri="urn:schemas-microsoft-com:office:smarttags" w:element="PostalCode">
                        <w:smartTag w:uri="urn:schemas-microsoft-com:office:smarttags" w:element="State">
                          <w:r>
                            <w:t>PA</w:t>
                          </w:r>
                        </w:smartTag>
                      </w:smartTag>
                      <w:r>
                        <w:t xml:space="preserve"> </w:t>
                      </w:r>
                      <w:smartTag w:uri="urn:schemas-microsoft-com:office:smarttags" w:element="PostalCode">
                        <w:r>
                          <w:t>15090</w:t>
                        </w:r>
                      </w:smartTag>
                    </w:smartTag>
                  </w:smartTag>
                </w:p>
                <w:p w:rsidR="007F49FB" w:rsidRDefault="007F49FB">
                  <w:pPr>
                    <w:pStyle w:val="AddressCorrection"/>
                  </w:pPr>
                </w:p>
              </w:txbxContent>
            </v:textbox>
            <w10:wrap anchorx="page" anchory="page"/>
          </v:shape>
        </w:pict>
      </w:r>
    </w:p>
    <w:p w:rsidR="00C91F65" w:rsidRDefault="00DA16C9">
      <w:r>
        <w:rPr>
          <w:noProof/>
        </w:rPr>
        <w:pict>
          <v:shape id="_x0000_s1043" type="#_x0000_t202" style="position:absolute;margin-left:523.05pt;margin-top:4.2pt;width:194.45pt;height:207.45pt;z-index:251668992;mso-wrap-style:none" stroked="f">
            <v:textbox style="mso-next-textbox:#_x0000_s1043;mso-fit-shape-to-text:t">
              <w:txbxContent>
                <w:p w:rsidR="007F49FB" w:rsidRDefault="007F49FB" w:rsidP="00CE7D66">
                  <w:r>
                    <w:rPr>
                      <w:noProof/>
                    </w:rPr>
                    <w:drawing>
                      <wp:inline distT="0" distB="0" distL="0" distR="0">
                        <wp:extent cx="2263074" cy="2543175"/>
                        <wp:effectExtent l="19050" t="0" r="3876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782" cy="2547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1F65" w:rsidRDefault="00C91F65"/>
    <w:p w:rsidR="00C91F65" w:rsidRDefault="00C91F65"/>
    <w:p w:rsidR="00C91F65" w:rsidRDefault="00C91F65"/>
    <w:p w:rsidR="00C91F65" w:rsidRDefault="00C91F65"/>
    <w:p w:rsidR="00C91F65" w:rsidRDefault="00DA16C9">
      <w:r>
        <w:rPr>
          <w:noProof/>
        </w:rPr>
        <w:pict>
          <v:roundrect id="_x0000_s1050" style="position:absolute;margin-left:34.6pt;margin-top:420.75pt;width:205.25pt;height:168pt;z-index:251659776;mso-position-horizontal-relative:page;mso-position-vertical-relative:page" arcsize="10923f" strokecolor="#930">
            <w10:wrap anchorx="page" anchory="page"/>
          </v:roundrect>
        </w:pict>
      </w:r>
      <w:r>
        <w:rPr>
          <w:noProof/>
        </w:rPr>
        <w:pict>
          <v:shape id="_x0000_s1048" type="#_x0000_t202" style="position:absolute;margin-left:.3pt;margin-top:222.6pt;width:193.95pt;height:182.05pt;z-index:251666944" filled="f" stroked="f">
            <v:textbox style="mso-next-textbox:#_x0000_s1048">
              <w:txbxContent>
                <w:p w:rsidR="007F49FB" w:rsidRDefault="007F49FB" w:rsidP="0014629C"/>
                <w:p w:rsidR="007F49FB" w:rsidRDefault="007F49FB" w:rsidP="0014629C"/>
                <w:p w:rsidR="007F49FB" w:rsidRDefault="007F49FB" w:rsidP="0014629C">
                  <w:r>
                    <w:rPr>
                      <w:noProof/>
                    </w:rPr>
                    <w:drawing>
                      <wp:inline distT="0" distB="0" distL="0" distR="0">
                        <wp:extent cx="2197242" cy="1857375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242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49" style="position:absolute;margin-left:30.85pt;margin-top:417pt;width:205.5pt;height:168pt;z-index:251667968;mso-position-horizontal-relative:page;mso-position-vertical-relative:page" arcsize="10923f" filled="f" strokecolor="#930">
            <w10:wrap anchorx="page" anchory="page"/>
          </v:roundrect>
        </w:pict>
      </w:r>
      <w:r>
        <w:rPr>
          <w:noProof/>
        </w:rPr>
        <w:pict>
          <v:shape id="_x0000_s1047" type="#_x0000_t202" style="position:absolute;margin-left:573.75pt;margin-top:534pt;width:168pt;height:48pt;z-index:251647488;mso-position-horizontal-relative:page;mso-position-vertical-relative:page" filled="f" stroked="f" strokeweight="0">
            <v:textbox style="mso-next-textbox:#_x0000_s1047;mso-rotate-with-shape:t;mso-fit-text-to-shape:t" inset="0,0,0,0">
              <w:txbxContent>
                <w:p w:rsidR="007F49FB" w:rsidRPr="00046434" w:rsidRDefault="007F49FB" w:rsidP="0058781C">
                  <w:pPr>
                    <w:pStyle w:val="Contact"/>
                    <w:jc w:val="center"/>
                    <w:rPr>
                      <w:color w:val="3B571E"/>
                      <w:sz w:val="36"/>
                      <w:szCs w:val="36"/>
                    </w:rPr>
                  </w:pPr>
                  <w:r>
                    <w:rPr>
                      <w:color w:val="3B571E"/>
                      <w:sz w:val="36"/>
                      <w:szCs w:val="36"/>
                    </w:rPr>
                    <w:t xml:space="preserve">“Scramble” Format </w:t>
                  </w:r>
                  <w:r w:rsidRPr="00046434">
                    <w:rPr>
                      <w:color w:val="3B571E"/>
                      <w:sz w:val="36"/>
                      <w:szCs w:val="36"/>
                    </w:rPr>
                    <w:t>Phone: 724-934-2720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type="#_x0000_t202" style="position:absolute;margin-left:549.7pt;margin-top:447.95pt;width:216.8pt;height:72.55pt;z-index:251649536;mso-position-horizontal-relative:page;mso-position-vertical-relative:page" filled="f" stroked="f" strokeweight="0">
            <v:textbox style="mso-next-textbox:#_x0000_s1045;mso-rotate-with-shape:t;mso-fit-text-to-shape:t" inset="0,0,0,0">
              <w:txbxContent>
                <w:p w:rsidR="007F49FB" w:rsidRPr="00046434" w:rsidRDefault="007F49FB" w:rsidP="002A5B1C">
                  <w:pPr>
                    <w:pStyle w:val="OrgName1"/>
                    <w:jc w:val="center"/>
                    <w:rPr>
                      <w:color w:val="3B571E"/>
                      <w:sz w:val="40"/>
                      <w:szCs w:val="40"/>
                    </w:rPr>
                  </w:pPr>
                  <w:r w:rsidRPr="00046434">
                    <w:rPr>
                      <w:color w:val="3B571E"/>
                      <w:sz w:val="40"/>
                      <w:szCs w:val="40"/>
                    </w:rPr>
                    <w:t>Treesdale Country Club</w:t>
                  </w:r>
                </w:p>
                <w:p w:rsidR="007F49FB" w:rsidRPr="00046434" w:rsidRDefault="007F49FB" w:rsidP="002A5B1C">
                  <w:pPr>
                    <w:pStyle w:val="OrgName1"/>
                    <w:jc w:val="center"/>
                    <w:rPr>
                      <w:color w:val="3B571E"/>
                      <w:sz w:val="40"/>
                      <w:szCs w:val="40"/>
                    </w:rPr>
                  </w:pPr>
                  <w:r w:rsidRPr="00046434">
                    <w:rPr>
                      <w:color w:val="3B571E"/>
                      <w:sz w:val="40"/>
                      <w:szCs w:val="40"/>
                    </w:rPr>
                    <w:t xml:space="preserve">Monday </w:t>
                  </w:r>
                </w:p>
                <w:p w:rsidR="007F49FB" w:rsidRPr="00046434" w:rsidRDefault="007F49FB" w:rsidP="002A5B1C">
                  <w:pPr>
                    <w:pStyle w:val="OrgName1"/>
                    <w:jc w:val="center"/>
                    <w:rPr>
                      <w:color w:val="3B571E"/>
                      <w:sz w:val="40"/>
                      <w:szCs w:val="40"/>
                    </w:rPr>
                  </w:pPr>
                  <w:r w:rsidRPr="00046434">
                    <w:rPr>
                      <w:color w:val="3B571E"/>
                      <w:sz w:val="40"/>
                      <w:szCs w:val="40"/>
                    </w:rPr>
                    <w:t xml:space="preserve">August </w:t>
                  </w:r>
                  <w:r>
                    <w:rPr>
                      <w:color w:val="3B571E"/>
                      <w:sz w:val="40"/>
                      <w:szCs w:val="40"/>
                    </w:rPr>
                    <w:t>24</w:t>
                  </w:r>
                  <w:r w:rsidRPr="00046434">
                    <w:rPr>
                      <w:color w:val="3B571E"/>
                      <w:sz w:val="40"/>
                      <w:szCs w:val="40"/>
                    </w:rPr>
                    <w:t>, 20</w:t>
                  </w:r>
                  <w:r>
                    <w:rPr>
                      <w:color w:val="3B571E"/>
                      <w:sz w:val="40"/>
                      <w:szCs w:val="40"/>
                    </w:rPr>
                    <w:t>15</w:t>
                  </w:r>
                </w:p>
                <w:p w:rsidR="007F49FB" w:rsidRDefault="007F49FB">
                  <w:pPr>
                    <w:pStyle w:val="OrgName1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margin-left:554.85pt;margin-top:329.45pt;width:205.2pt;height:106.3pt;z-index:251670016;mso-position-horizontal-relative:page;mso-position-vertical-relative:page" filled="f" stroked="f" strokeweight="0">
            <v:textbox style="mso-next-textbox:#_x0000_s1046;mso-rotate-with-shape:t;mso-fit-text-to-shape:t" inset="0,0,0,0">
              <w:txbxContent>
                <w:p w:rsidR="007F49FB" w:rsidRPr="00851A86" w:rsidRDefault="007F49FB" w:rsidP="0049438A">
                  <w:pPr>
                    <w:pStyle w:val="Masthead"/>
                    <w:spacing w:after="120"/>
                    <w:rPr>
                      <w:color w:val="3B571E"/>
                      <w:sz w:val="28"/>
                      <w:szCs w:val="28"/>
                    </w:rPr>
                  </w:pPr>
                  <w:r w:rsidRPr="00851A86">
                    <w:rPr>
                      <w:color w:val="3B571E"/>
                      <w:sz w:val="28"/>
                      <w:szCs w:val="28"/>
                    </w:rPr>
                    <w:t>in partnership with</w:t>
                  </w:r>
                </w:p>
                <w:p w:rsidR="007F49FB" w:rsidRPr="00851A86" w:rsidRDefault="007F49FB" w:rsidP="00FB6EEF">
                  <w:pPr>
                    <w:pStyle w:val="Masthead"/>
                    <w:rPr>
                      <w:rFonts w:ascii="Calligrapher" w:hAnsi="Calligrapher"/>
                      <w:color w:val="3B571E"/>
                      <w:sz w:val="48"/>
                    </w:rPr>
                  </w:pPr>
                  <w:r w:rsidRPr="00851A86">
                    <w:rPr>
                      <w:rFonts w:ascii="Calligrapher" w:hAnsi="Calligrapher"/>
                      <w:color w:val="3B571E"/>
                      <w:sz w:val="48"/>
                    </w:rPr>
                    <w:t xml:space="preserve">Children’s Hospital </w:t>
                  </w:r>
                  <w:r w:rsidRPr="00851A86">
                    <w:rPr>
                      <w:rFonts w:ascii="Calligrapher" w:hAnsi="Calligrapher"/>
                      <w:color w:val="3B571E"/>
                      <w:sz w:val="48"/>
                    </w:rPr>
                    <w:br/>
                    <w:t>of Pittsburgh Foundation</w:t>
                  </w:r>
                </w:p>
              </w:txbxContent>
            </v:textbox>
            <w10:wrap anchorx="page" anchory="page"/>
          </v:shape>
        </w:pict>
      </w:r>
      <w:r w:rsidR="00C91F65">
        <w:br w:type="page"/>
      </w:r>
    </w:p>
    <w:p w:rsidR="00C91F65" w:rsidRDefault="00DA16C9">
      <w:r>
        <w:rPr>
          <w:noProof/>
        </w:rPr>
        <w:lastRenderedPageBreak/>
        <w:pict>
          <v:shape id="_x0000_s1053" type="#_x0000_t202" style="position:absolute;margin-left:551.65pt;margin-top:55.5pt;width:213.95pt;height:306.75pt;z-index:251656704;mso-position-horizontal-relative:page;mso-position-vertical-relative:page" filled="f" stroked="f">
            <v:textbox style="mso-next-textbox:#_x0000_s1053" inset="0,0,0,0">
              <w:txbxContent>
                <w:p w:rsidR="007F49FB" w:rsidRPr="00E7678B" w:rsidRDefault="007F49FB" w:rsidP="00385471">
                  <w:pPr>
                    <w:pStyle w:val="ListParagraph"/>
                    <w:numPr>
                      <w:ilvl w:val="0"/>
                      <w:numId w:val="13"/>
                    </w:numPr>
                    <w:spacing w:line="276" w:lineRule="auto"/>
                    <w:ind w:left="360" w:firstLine="0"/>
                    <w:rPr>
                      <w:sz w:val="20"/>
                      <w:szCs w:val="20"/>
                    </w:rPr>
                  </w:pPr>
                  <w:r w:rsidRPr="00E7678B">
                    <w:rPr>
                      <w:sz w:val="20"/>
                      <w:szCs w:val="20"/>
                    </w:rPr>
                    <w:t>Birdie - $</w:t>
                  </w:r>
                  <w:r>
                    <w:rPr>
                      <w:sz w:val="20"/>
                      <w:szCs w:val="20"/>
                    </w:rPr>
                    <w:t>3,0</w:t>
                  </w:r>
                  <w:r w:rsidRPr="00E7678B">
                    <w:rPr>
                      <w:sz w:val="20"/>
                      <w:szCs w:val="20"/>
                    </w:rPr>
                    <w:t>00</w:t>
                  </w:r>
                </w:p>
                <w:p w:rsidR="007F49FB" w:rsidRPr="00D573D7" w:rsidRDefault="007F49FB" w:rsidP="00D573D7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sz w:val="18"/>
                      <w:szCs w:val="18"/>
                    </w:rPr>
                  </w:pPr>
                  <w:r w:rsidRPr="00D573D7">
                    <w:rPr>
                      <w:sz w:val="18"/>
                      <w:szCs w:val="18"/>
                    </w:rPr>
                    <w:t>Four golfers</w:t>
                  </w:r>
                </w:p>
                <w:p w:rsidR="007F49FB" w:rsidRPr="00D573D7" w:rsidRDefault="007F49FB" w:rsidP="00D573D7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sz w:val="18"/>
                      <w:szCs w:val="18"/>
                    </w:rPr>
                  </w:pPr>
                  <w:r w:rsidRPr="00D573D7">
                    <w:rPr>
                      <w:sz w:val="18"/>
                      <w:szCs w:val="18"/>
                    </w:rPr>
                    <w:t>Signage on course</w:t>
                  </w:r>
                </w:p>
                <w:p w:rsidR="007F49FB" w:rsidRPr="00D573D7" w:rsidRDefault="007F49FB" w:rsidP="00D573D7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sz w:val="18"/>
                      <w:szCs w:val="18"/>
                    </w:rPr>
                  </w:pPr>
                  <w:r w:rsidRPr="00D573D7">
                    <w:rPr>
                      <w:sz w:val="18"/>
                      <w:szCs w:val="18"/>
                    </w:rPr>
                    <w:t>Half-page program ad</w:t>
                  </w:r>
                </w:p>
                <w:p w:rsidR="007F49FB" w:rsidRPr="00E7678B" w:rsidRDefault="007F49FB" w:rsidP="001856F9">
                  <w:pPr>
                    <w:pStyle w:val="ListParagraph"/>
                    <w:numPr>
                      <w:ilvl w:val="0"/>
                      <w:numId w:val="13"/>
                    </w:numPr>
                    <w:ind w:left="720"/>
                    <w:rPr>
                      <w:sz w:val="20"/>
                      <w:szCs w:val="20"/>
                    </w:rPr>
                  </w:pPr>
                  <w:r w:rsidRPr="00E7678B">
                    <w:rPr>
                      <w:sz w:val="20"/>
                      <w:szCs w:val="20"/>
                    </w:rPr>
                    <w:t>Golfer - $</w:t>
                  </w:r>
                  <w:r>
                    <w:rPr>
                      <w:sz w:val="20"/>
                      <w:szCs w:val="20"/>
                    </w:rPr>
                    <w:t>300</w:t>
                  </w:r>
                </w:p>
                <w:p w:rsidR="007F49FB" w:rsidRPr="00DC6D66" w:rsidRDefault="007F49FB" w:rsidP="00667F0D">
                  <w:pPr>
                    <w:ind w:left="72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Includes greens fees, cart, practice range, registration gift bag, lunch, cocktail party, dinner, and all gratuities.</w:t>
                  </w:r>
                </w:p>
                <w:p w:rsidR="007F49FB" w:rsidRDefault="007F49FB" w:rsidP="001856F9">
                  <w:pPr>
                    <w:pStyle w:val="ListParagraph"/>
                    <w:numPr>
                      <w:ilvl w:val="0"/>
                      <w:numId w:val="13"/>
                    </w:numPr>
                    <w:ind w:left="72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Tee Sponsors: </w:t>
                  </w:r>
                  <w:r w:rsidRPr="00E7678B">
                    <w:rPr>
                      <w:sz w:val="20"/>
                      <w:szCs w:val="20"/>
                    </w:rPr>
                    <w:t>$</w:t>
                  </w:r>
                  <w:r>
                    <w:rPr>
                      <w:sz w:val="20"/>
                      <w:szCs w:val="20"/>
                    </w:rPr>
                    <w:t>250 for one tee sign</w:t>
                  </w:r>
                </w:p>
                <w:p w:rsidR="007F49FB" w:rsidRPr="00E7678B" w:rsidRDefault="007F49FB" w:rsidP="00AE2C18">
                  <w:pPr>
                    <w:pStyle w:val="ListParagraph"/>
                    <w:ind w:left="14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$350 for three tee signs</w:t>
                  </w:r>
                </w:p>
                <w:p w:rsidR="007F49FB" w:rsidRDefault="007F49FB" w:rsidP="00667F0D">
                  <w:pPr>
                    <w:ind w:left="720"/>
                    <w:rPr>
                      <w:sz w:val="18"/>
                      <w:szCs w:val="18"/>
                    </w:rPr>
                  </w:pPr>
                  <w:r w:rsidRPr="00200D0F">
                    <w:rPr>
                      <w:sz w:val="18"/>
                      <w:szCs w:val="18"/>
                    </w:rPr>
                    <w:t xml:space="preserve">Your </w:t>
                  </w:r>
                  <w:r>
                    <w:rPr>
                      <w:sz w:val="18"/>
                      <w:szCs w:val="18"/>
                    </w:rPr>
                    <w:t xml:space="preserve">company </w:t>
                  </w:r>
                  <w:r w:rsidRPr="00200D0F">
                    <w:rPr>
                      <w:sz w:val="18"/>
                      <w:szCs w:val="18"/>
                    </w:rPr>
                    <w:t>name displayed at a tee where all golfers can see it.</w:t>
                  </w:r>
                </w:p>
                <w:p w:rsidR="007F49FB" w:rsidRPr="00E7678B" w:rsidRDefault="007F49FB" w:rsidP="001856F9">
                  <w:pPr>
                    <w:pStyle w:val="ListParagraph"/>
                    <w:numPr>
                      <w:ilvl w:val="0"/>
                      <w:numId w:val="13"/>
                    </w:numPr>
                    <w:ind w:left="72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Dinner and Silent Auction Guest - $95</w:t>
                  </w:r>
                </w:p>
                <w:p w:rsidR="007F49FB" w:rsidRPr="00E7678B" w:rsidRDefault="007F49FB" w:rsidP="001856F9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ind w:left="720"/>
                    <w:rPr>
                      <w:sz w:val="20"/>
                      <w:szCs w:val="20"/>
                    </w:rPr>
                  </w:pPr>
                  <w:r w:rsidRPr="00E7678B">
                    <w:rPr>
                      <w:sz w:val="20"/>
                      <w:szCs w:val="20"/>
                    </w:rPr>
                    <w:t>Program Ads</w:t>
                  </w:r>
                </w:p>
                <w:p w:rsidR="007F49FB" w:rsidRPr="00E7678B" w:rsidRDefault="007F49FB" w:rsidP="00C32F3E">
                  <w:pPr>
                    <w:pStyle w:val="NoSpacing"/>
                    <w:numPr>
                      <w:ilvl w:val="0"/>
                      <w:numId w:val="15"/>
                    </w:numPr>
                    <w:spacing w:line="36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Full-page (5” wide x 8” high) $</w:t>
                  </w:r>
                  <w:r w:rsidRPr="00E7678B">
                    <w:rPr>
                      <w:sz w:val="18"/>
                      <w:szCs w:val="18"/>
                    </w:rPr>
                    <w:t>150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:rsidR="007F49FB" w:rsidRPr="00E7678B" w:rsidRDefault="007F49FB" w:rsidP="00C32F3E">
                  <w:pPr>
                    <w:pStyle w:val="NoSpacing"/>
                    <w:numPr>
                      <w:ilvl w:val="0"/>
                      <w:numId w:val="15"/>
                    </w:numPr>
                    <w:spacing w:line="36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Half-page (5” wide x 4” high</w:t>
                  </w:r>
                  <w:r w:rsidRPr="00E7678B">
                    <w:rPr>
                      <w:sz w:val="18"/>
                      <w:szCs w:val="18"/>
                    </w:rPr>
                    <w:t>) $</w:t>
                  </w:r>
                  <w:r>
                    <w:rPr>
                      <w:sz w:val="18"/>
                      <w:szCs w:val="18"/>
                    </w:rPr>
                    <w:t>10</w:t>
                  </w:r>
                  <w:r w:rsidRPr="00E7678B">
                    <w:rPr>
                      <w:sz w:val="18"/>
                      <w:szCs w:val="18"/>
                    </w:rPr>
                    <w:t>0</w:t>
                  </w:r>
                </w:p>
                <w:p w:rsidR="007F49FB" w:rsidRDefault="007F49FB" w:rsidP="00C32F3E">
                  <w:pPr>
                    <w:pStyle w:val="NoSpacing"/>
                    <w:numPr>
                      <w:ilvl w:val="0"/>
                      <w:numId w:val="15"/>
                    </w:numPr>
                    <w:spacing w:line="360" w:lineRule="auto"/>
                    <w:rPr>
                      <w:sz w:val="18"/>
                      <w:szCs w:val="18"/>
                    </w:rPr>
                  </w:pPr>
                  <w:r w:rsidRPr="00E7678B">
                    <w:rPr>
                      <w:sz w:val="18"/>
                      <w:szCs w:val="18"/>
                    </w:rPr>
                    <w:t>Business Card - $45</w:t>
                  </w:r>
                </w:p>
                <w:p w:rsidR="007F49FB" w:rsidRDefault="007F49FB" w:rsidP="00CD7FA2">
                  <w:pPr>
                    <w:pStyle w:val="NoSpacing"/>
                    <w:numPr>
                      <w:ilvl w:val="0"/>
                      <w:numId w:val="14"/>
                    </w:numPr>
                    <w:ind w:left="720"/>
                    <w:rPr>
                      <w:b/>
                      <w:i/>
                    </w:rPr>
                  </w:pPr>
                  <w:r w:rsidRPr="00CD7FA2">
                    <w:rPr>
                      <w:sz w:val="18"/>
                      <w:szCs w:val="18"/>
                    </w:rPr>
                    <w:t>I am unable to attend. Please accept my donation</w:t>
                  </w:r>
                  <w:r>
                    <w:rPr>
                      <w:sz w:val="18"/>
                      <w:szCs w:val="18"/>
                    </w:rPr>
                    <w:t xml:space="preserve"> of $________________________.</w:t>
                  </w:r>
                  <w:r w:rsidRPr="00CD7FA2"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202" style="position:absolute;margin-left:276.75pt;margin-top:55.45pt;width:241.5pt;height:278.3pt;z-index:251655680;mso-position-horizontal-relative:page;mso-position-vertical-relative:page" filled="f" fillcolor="purple" stroked="f">
            <v:textbox style="mso-next-textbox:#_x0000_s1054" inset="0,0,0,0">
              <w:txbxContent>
                <w:p w:rsidR="007F49FB" w:rsidRDefault="007F49FB" w:rsidP="00692B53">
                  <w:pPr>
                    <w:pStyle w:val="Event"/>
                    <w:numPr>
                      <w:ilvl w:val="0"/>
                      <w:numId w:val="2"/>
                    </w:numPr>
                  </w:pPr>
                  <w:r>
                    <w:t>Double Eagle Presenting Sponsor - $10,000.00</w:t>
                  </w:r>
                </w:p>
                <w:p w:rsidR="007F49FB" w:rsidRDefault="007F49FB" w:rsidP="000739C5">
                  <w:pPr>
                    <w:pStyle w:val="Event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Co-presenter of outing with the Foundation</w:t>
                  </w:r>
                </w:p>
                <w:p w:rsidR="007F49FB" w:rsidRDefault="007F49FB" w:rsidP="000739C5">
                  <w:pPr>
                    <w:pStyle w:val="Event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Three golf foursomes</w:t>
                  </w:r>
                </w:p>
                <w:p w:rsidR="007F49FB" w:rsidRDefault="007F49FB" w:rsidP="000739C5">
                  <w:pPr>
                    <w:pStyle w:val="Event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Banner at registration table</w:t>
                  </w:r>
                </w:p>
                <w:p w:rsidR="007F49FB" w:rsidRDefault="007F49FB" w:rsidP="00E73D54">
                  <w:pPr>
                    <w:pStyle w:val="Event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Banner at golf banquet</w:t>
                  </w:r>
                </w:p>
                <w:p w:rsidR="007F49FB" w:rsidRDefault="007F49FB" w:rsidP="00E73D54">
                  <w:pPr>
                    <w:pStyle w:val="Event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Tee signage on all three courses</w:t>
                  </w:r>
                </w:p>
                <w:p w:rsidR="007F49FB" w:rsidRDefault="007F49FB" w:rsidP="000739C5">
                  <w:pPr>
                    <w:pStyle w:val="Event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Sponsor Recognition in golf program </w:t>
                  </w:r>
                </w:p>
                <w:p w:rsidR="007F49FB" w:rsidRDefault="007F49FB" w:rsidP="000739C5">
                  <w:pPr>
                    <w:pStyle w:val="Event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Full-page ad in golf program</w:t>
                  </w:r>
                </w:p>
                <w:p w:rsidR="007F49FB" w:rsidRDefault="007F49FB" w:rsidP="00692B53">
                  <w:pPr>
                    <w:pStyle w:val="Event"/>
                    <w:numPr>
                      <w:ilvl w:val="0"/>
                      <w:numId w:val="3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Eagle - $5,000.00</w:t>
                  </w:r>
                </w:p>
                <w:p w:rsidR="007F49FB" w:rsidRDefault="007F49FB" w:rsidP="00692B53">
                  <w:pPr>
                    <w:pStyle w:val="Event"/>
                    <w:numPr>
                      <w:ilvl w:val="0"/>
                      <w:numId w:val="4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Two golf foursomes</w:t>
                  </w:r>
                </w:p>
                <w:p w:rsidR="007F49FB" w:rsidRDefault="007F49FB" w:rsidP="00692B53">
                  <w:pPr>
                    <w:pStyle w:val="Event"/>
                    <w:numPr>
                      <w:ilvl w:val="0"/>
                      <w:numId w:val="4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Tee signage on all three courses</w:t>
                  </w:r>
                </w:p>
                <w:p w:rsidR="007F49FB" w:rsidRDefault="007F49FB" w:rsidP="00692B53">
                  <w:pPr>
                    <w:pStyle w:val="Event"/>
                    <w:numPr>
                      <w:ilvl w:val="0"/>
                      <w:numId w:val="4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Sponsor recognition in golf program</w:t>
                  </w:r>
                </w:p>
                <w:p w:rsidR="007F49FB" w:rsidRPr="00200D0F" w:rsidRDefault="007F49FB" w:rsidP="00200D0F">
                  <w:pPr>
                    <w:pStyle w:val="Event"/>
                    <w:numPr>
                      <w:ilvl w:val="0"/>
                      <w:numId w:val="4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Full-page ad in golf program</w:t>
                  </w:r>
                </w:p>
                <w:p w:rsidR="007F49FB" w:rsidRPr="006B3462" w:rsidRDefault="007F49FB">
                  <w:pPr>
                    <w:pStyle w:val="Event"/>
                    <w:rPr>
                      <w:color w:val="993300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6" type="#_x0000_t202" style="position:absolute;margin-left:36.95pt;margin-top:46.45pt;width:209.5pt;height:147.8pt;z-index:251652608;mso-position-horizontal-relative:page;mso-position-vertical-relative:page" filled="f" stroked="f" strokeweight="0">
            <v:textbox style="mso-next-textbox:#_x0000_s1056;mso-rotate-with-shape:t;mso-fit-text-to-shape:t" inset="0,0,0,0">
              <w:txbxContent>
                <w:p w:rsidR="007F49FB" w:rsidRPr="0008230A" w:rsidRDefault="007F49FB" w:rsidP="002F5B1A">
                  <w:pPr>
                    <w:pStyle w:val="Heading1"/>
                    <w:jc w:val="center"/>
                    <w:rPr>
                      <w:rFonts w:ascii="Calligrapher" w:hAnsi="Calligrapher"/>
                      <w:color w:val="3B571E"/>
                      <w:sz w:val="48"/>
                      <w:szCs w:val="48"/>
                    </w:rPr>
                  </w:pPr>
                  <w:r w:rsidRPr="0008230A">
                    <w:rPr>
                      <w:rFonts w:ascii="Calligrapher" w:hAnsi="Calligrapher"/>
                      <w:color w:val="3B571E"/>
                      <w:sz w:val="48"/>
                      <w:szCs w:val="48"/>
                    </w:rPr>
                    <w:t>Gigliotti Holdings</w:t>
                  </w:r>
                </w:p>
                <w:p w:rsidR="007F49FB" w:rsidRPr="0008230A" w:rsidRDefault="007F49FB" w:rsidP="002F5B1A">
                  <w:pPr>
                    <w:jc w:val="center"/>
                    <w:rPr>
                      <w:rFonts w:ascii="Calligrapher" w:hAnsi="Calligrapher"/>
                      <w:color w:val="3B571E"/>
                      <w:sz w:val="48"/>
                      <w:szCs w:val="48"/>
                    </w:rPr>
                  </w:pPr>
                  <w:r w:rsidRPr="0008230A">
                    <w:rPr>
                      <w:rFonts w:ascii="Calligrapher" w:hAnsi="Calligrapher"/>
                      <w:color w:val="3B571E"/>
                      <w:sz w:val="48"/>
                      <w:szCs w:val="48"/>
                    </w:rPr>
                    <w:t>Golf Classic</w:t>
                  </w:r>
                </w:p>
                <w:p w:rsidR="007F49FB" w:rsidRPr="0008230A" w:rsidRDefault="007F49FB" w:rsidP="002F5B1A">
                  <w:pPr>
                    <w:jc w:val="center"/>
                    <w:rPr>
                      <w:rFonts w:ascii="Calligrapher" w:hAnsi="Calligrapher"/>
                      <w:color w:val="3B571E"/>
                      <w:sz w:val="36"/>
                      <w:szCs w:val="36"/>
                    </w:rPr>
                  </w:pPr>
                  <w:r w:rsidRPr="0008230A">
                    <w:rPr>
                      <w:rFonts w:ascii="Calligrapher" w:hAnsi="Calligrapher"/>
                      <w:color w:val="3B571E"/>
                      <w:sz w:val="36"/>
                      <w:szCs w:val="36"/>
                    </w:rPr>
                    <w:t>for Children’s Hospital</w:t>
                  </w:r>
                </w:p>
                <w:p w:rsidR="007F49FB" w:rsidRPr="0008230A" w:rsidRDefault="007F49FB" w:rsidP="00046434">
                  <w:pPr>
                    <w:spacing w:line="276" w:lineRule="auto"/>
                    <w:jc w:val="center"/>
                    <w:rPr>
                      <w:rFonts w:ascii="Calligrapher" w:hAnsi="Calligrapher"/>
                      <w:color w:val="3B571E"/>
                      <w:sz w:val="36"/>
                      <w:szCs w:val="36"/>
                    </w:rPr>
                  </w:pPr>
                  <w:r w:rsidRPr="0008230A">
                    <w:rPr>
                      <w:rFonts w:ascii="Calligrapher" w:hAnsi="Calligrapher"/>
                      <w:color w:val="3B571E"/>
                      <w:sz w:val="36"/>
                      <w:szCs w:val="36"/>
                    </w:rPr>
                    <w:t>of Pittsburgh Foundation</w:t>
                  </w:r>
                </w:p>
                <w:p w:rsidR="007F49FB" w:rsidRPr="0008230A" w:rsidRDefault="007F49FB" w:rsidP="00046434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08230A">
                    <w:rPr>
                      <w:rFonts w:ascii="Times New Roman" w:hAnsi="Times New Roman"/>
                      <w:sz w:val="36"/>
                      <w:szCs w:val="36"/>
                    </w:rPr>
                    <w:t xml:space="preserve">Monday, August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24</w:t>
                  </w:r>
                  <w:r w:rsidRPr="0008230A">
                    <w:rPr>
                      <w:rFonts w:ascii="Times New Roman" w:hAnsi="Times New Roman"/>
                      <w:sz w:val="36"/>
                      <w:szCs w:val="36"/>
                    </w:rPr>
                    <w:t>, 201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5</w:t>
                  </w:r>
                </w:p>
                <w:p w:rsidR="007F49FB" w:rsidRPr="0008230A" w:rsidRDefault="007F49FB" w:rsidP="00DC1ABF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08230A">
                    <w:rPr>
                      <w:rFonts w:ascii="Times New Roman" w:hAnsi="Times New Roman"/>
                      <w:sz w:val="36"/>
                      <w:szCs w:val="36"/>
                    </w:rPr>
                    <w:t>Treesdale Country Club</w:t>
                  </w:r>
                </w:p>
                <w:p w:rsidR="007F49FB" w:rsidRPr="002F5B1A" w:rsidRDefault="007F49FB" w:rsidP="002F5B1A">
                  <w:pPr>
                    <w:jc w:val="center"/>
                    <w:rPr>
                      <w:rFonts w:ascii="Calligrapher" w:hAnsi="Calligrapher"/>
                      <w:sz w:val="44"/>
                      <w:szCs w:val="4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057" style="position:absolute;margin-left:35.65pt;margin-top:16.95pt;width:717.95pt;height:14.6pt;z-index:251665920;mso-position-horizontal-relative:page;mso-position-vertical-relative:page" coordorigin="713,520" coordsize="14359,639">
            <v:rect id="_x0000_s1058" style="position:absolute;left:713;top:727;width:14359;height:432;mso-position-horizontal-relative:page;mso-position-vertical-relative:page" filled="f" fillcolor="black" stroked="f" strokeweight="0"/>
            <v:roundrect id="_x0000_s1059" style="position:absolute;left:10935;top:520;width:620;height:580" arcsize="10923f" filled="f" strokecolor="#930"/>
            <v:roundrect id="_x0000_s1060" style="position:absolute;left:11345;top:640;width:395;height:375" arcsize="10923f" filled="f" fillcolor="#930" strokecolor="#930"/>
            <v:roundrect id="_x0000_s1061" style="position:absolute;left:10751;top:640;width:395;height:375" arcsize="10923f" filled="f" fillcolor="#930" strokecolor="#930"/>
            <v:roundrect id="_x0000_s1062" style="position:absolute;left:12041;top:520;width:620;height:580" arcsize="10923f" filled="f" strokecolor="#930"/>
            <v:roundrect id="_x0000_s1063" style="position:absolute;left:12451;top:640;width:395;height:375" arcsize="10923f" filled="f" fillcolor="#930" strokecolor="#930"/>
            <v:roundrect id="_x0000_s1064" style="position:absolute;left:11857;top:640;width:395;height:375" arcsize="10923f" filled="f" fillcolor="#930" strokecolor="#930"/>
            <v:roundrect id="_x0000_s1065" style="position:absolute;left:13151;top:520;width:620;height:580" arcsize="10923f" filled="f" strokecolor="#930"/>
            <v:roundrect id="_x0000_s1066" style="position:absolute;left:13561;top:640;width:395;height:375" arcsize="10923f" filled="f" fillcolor="#930" strokecolor="#930"/>
            <v:roundrect id="_x0000_s1067" style="position:absolute;left:12967;top:640;width:395;height:375" arcsize="10923f" filled="f" fillcolor="#930" strokecolor="#930"/>
            <v:roundrect id="_x0000_s1068" style="position:absolute;left:14246;top:520;width:620;height:580" arcsize="10923f" filled="f" strokecolor="#930"/>
            <v:roundrect id="_x0000_s1069" style="position:absolute;left:14656;top:640;width:395;height:375" arcsize="10923f" filled="f" fillcolor="#930" strokecolor="#930"/>
            <v:roundrect id="_x0000_s1070" style="position:absolute;left:14062;top:640;width:395;height:375" arcsize="10923f" filled="f" fillcolor="#930" strokecolor="#930"/>
            <v:roundrect id="_x0000_s1071" style="position:absolute;left:6515;top:520;width:620;height:580" arcsize="10923f" filled="f" strokecolor="#930"/>
            <v:roundrect id="_x0000_s1072" style="position:absolute;left:6925;top:640;width:395;height:375" arcsize="10923f" filled="f" fillcolor="#930" strokecolor="#930"/>
            <v:roundrect id="_x0000_s1073" style="position:absolute;left:6331;top:640;width:395;height:375" arcsize="10923f" filled="f" fillcolor="#930" strokecolor="#930"/>
            <v:roundrect id="_x0000_s1074" style="position:absolute;left:7621;top:520;width:620;height:580" arcsize="10923f" filled="f" strokecolor="#930"/>
            <v:roundrect id="_x0000_s1075" style="position:absolute;left:8031;top:640;width:395;height:375" arcsize="10923f" filled="f" fillcolor="#930" strokecolor="#930"/>
            <v:roundrect id="_x0000_s1076" style="position:absolute;left:7437;top:640;width:395;height:375" arcsize="10923f" filled="f" fillcolor="#930" strokecolor="#930"/>
            <v:roundrect id="_x0000_s1077" style="position:absolute;left:8731;top:520;width:620;height:580" arcsize="10923f" filled="f" strokecolor="#930"/>
            <v:roundrect id="_x0000_s1078" style="position:absolute;left:9141;top:640;width:395;height:375" arcsize="10923f" filled="f" fillcolor="#930" strokecolor="#930"/>
            <v:roundrect id="_x0000_s1079" style="position:absolute;left:8547;top:640;width:395;height:375" arcsize="10923f" filled="f" fillcolor="#930" strokecolor="#930"/>
            <v:roundrect id="_x0000_s1080" style="position:absolute;left:9826;top:520;width:620;height:580" arcsize="10923f" filled="f" strokecolor="#930"/>
            <v:roundrect id="_x0000_s1081" style="position:absolute;left:10236;top:640;width:395;height:375" arcsize="10923f" filled="f" fillcolor="#930" strokecolor="#930"/>
            <v:roundrect id="_x0000_s1082" style="position:absolute;left:9642;top:640;width:395;height:375" arcsize="10923f" filled="f" fillcolor="#930" strokecolor="#930"/>
            <v:roundrect id="_x0000_s1083" style="position:absolute;left:2101;top:520;width:620;height:580" arcsize="10923f" filled="f" strokecolor="#930"/>
            <v:roundrect id="_x0000_s1084" style="position:absolute;left:2511;top:640;width:395;height:375" arcsize="10923f" filled="f" fillcolor="#930" strokecolor="#930"/>
            <v:roundrect id="_x0000_s1085" style="position:absolute;left:1917;top:640;width:395;height:375" arcsize="10923f" filled="f" fillcolor="#930" strokecolor="#930"/>
            <v:roundrect id="_x0000_s1086" style="position:absolute;left:3207;top:520;width:620;height:580" arcsize="10923f" filled="f" strokecolor="#930"/>
            <v:roundrect id="_x0000_s1087" style="position:absolute;left:3617;top:640;width:395;height:375" arcsize="10923f" filled="f" fillcolor="#930" strokecolor="#930"/>
            <v:roundrect id="_x0000_s1088" style="position:absolute;left:3023;top:640;width:395;height:375" arcsize="10923f" filled="f" fillcolor="#930" strokecolor="#930"/>
            <v:roundrect id="_x0000_s1089" style="position:absolute;left:4317;top:520;width:620;height:580" arcsize="10923f" filled="f" strokecolor="#930"/>
            <v:roundrect id="_x0000_s1090" style="position:absolute;left:4727;top:640;width:395;height:375" arcsize="10923f" filled="f" fillcolor="#930" strokecolor="#930"/>
            <v:roundrect id="_x0000_s1091" style="position:absolute;left:4133;top:640;width:395;height:375" arcsize="10923f" filled="f" fillcolor="#930" strokecolor="#930"/>
            <v:roundrect id="_x0000_s1092" style="position:absolute;left:5412;top:520;width:620;height:580" arcsize="10923f" filled="f" strokecolor="#930"/>
            <v:roundrect id="_x0000_s1093" style="position:absolute;left:5822;top:640;width:395;height:375" arcsize="10923f" filled="f" fillcolor="#930" strokecolor="#930"/>
            <v:roundrect id="_x0000_s1094" style="position:absolute;left:5228;top:640;width:395;height:375" arcsize="10923f" filled="f" fillcolor="#930" strokecolor="#930"/>
            <v:roundrect id="_x0000_s1095" style="position:absolute;left:987;top:520;width:620;height:580" arcsize="10923f" filled="f" strokecolor="#930"/>
            <v:roundrect id="_x0000_s1096" style="position:absolute;left:1397;top:640;width:395;height:375" arcsize="10923f" filled="f" fillcolor="#930" strokecolor="#930"/>
            <v:roundrect id="_x0000_s1097" style="position:absolute;left:803;top:640;width:395;height:375" arcsize="10923f" filled="f" fillcolor="#930" strokecolor="#930"/>
            <w10:wrap anchorx="page" anchory="page"/>
          </v:group>
        </w:pict>
      </w:r>
      <w:r>
        <w:rPr>
          <w:noProof/>
        </w:rPr>
        <w:pict>
          <v:shape id="_x0000_s1055" type="#_x0000_t202" style="position:absolute;margin-left:283pt;margin-top:32.25pt;width:477.2pt;height:27.75pt;z-index:251661824;mso-position-horizontal-relative:page;mso-position-vertical-relative:page" filled="f" stroked="f" strokeweight="0">
            <v:textbox style="mso-next-textbox:#_x0000_s1055;mso-rotate-with-shape:t;mso-fit-text-to-shape:t" inset="0,0,0,0">
              <w:txbxContent>
                <w:p w:rsidR="007F49FB" w:rsidRPr="00A86D50" w:rsidRDefault="007F49FB" w:rsidP="000739C5">
                  <w:pPr>
                    <w:rPr>
                      <w:color w:val="3B571E"/>
                      <w:sz w:val="40"/>
                      <w:szCs w:val="40"/>
                    </w:rPr>
                  </w:pPr>
                  <w:r w:rsidRPr="00A86D50">
                    <w:rPr>
                      <w:color w:val="3B571E"/>
                      <w:sz w:val="40"/>
                      <w:szCs w:val="40"/>
                    </w:rPr>
                    <w:t>Please select from the following options:</w:t>
                  </w:r>
                </w:p>
              </w:txbxContent>
            </v:textbox>
            <w10:wrap anchorx="page" anchory="page"/>
          </v:shape>
        </w:pict>
      </w:r>
    </w:p>
    <w:p w:rsidR="00C91F65" w:rsidRDefault="00C91F65"/>
    <w:p w:rsidR="00C91F65" w:rsidRDefault="00C91F65"/>
    <w:p w:rsidR="00C91F65" w:rsidRDefault="00C91F65"/>
    <w:p w:rsidR="00C91F65" w:rsidRDefault="00C91F65"/>
    <w:p w:rsidR="00C91F65" w:rsidRDefault="00C91F65"/>
    <w:p w:rsidR="00C91F65" w:rsidRDefault="00C91F65"/>
    <w:p w:rsidR="00C91F65" w:rsidRDefault="00DA16C9">
      <w:r>
        <w:rPr>
          <w:noProof/>
        </w:rPr>
        <w:pict>
          <v:shape id="_x0000_s1098" type="#_x0000_t202" style="position:absolute;margin-left:36.95pt;margin-top:200.25pt;width:209.1pt;height:384pt;z-index:251651584;mso-position-horizontal-relative:page;mso-position-vertical-relative:page" filled="f" stroked="f" strokeweight="0">
            <v:textbox style="mso-next-textbox:#_x0000_s1098;mso-rotate-with-shape:t" inset="0,0,0,0">
              <w:txbxContent>
                <w:p w:rsidR="007F49FB" w:rsidRPr="00DB30E0" w:rsidRDefault="007F49FB" w:rsidP="00DB30E0">
                  <w:pPr>
                    <w:pStyle w:val="BodyText"/>
                    <w:jc w:val="center"/>
                    <w:rPr>
                      <w:sz w:val="28"/>
                    </w:rPr>
                  </w:pPr>
                  <w:r w:rsidRPr="00DB30E0">
                    <w:rPr>
                      <w:sz w:val="28"/>
                    </w:rPr>
                    <w:t>All golfers receive:</w:t>
                  </w:r>
                </w:p>
                <w:p w:rsidR="007F49FB" w:rsidRPr="00DB30E0" w:rsidRDefault="007F49FB" w:rsidP="00F63D52">
                  <w:pPr>
                    <w:pStyle w:val="BodyText"/>
                    <w:shd w:val="clear" w:color="auto" w:fill="C2D69B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Gift Bag</w:t>
                  </w:r>
                </w:p>
                <w:p w:rsidR="007F49FB" w:rsidRPr="00DB30E0" w:rsidRDefault="007F49FB" w:rsidP="00F63D52">
                  <w:pPr>
                    <w:pStyle w:val="BodyText"/>
                    <w:shd w:val="clear" w:color="auto" w:fill="E5B8B7"/>
                    <w:jc w:val="center"/>
                    <w:rPr>
                      <w:sz w:val="28"/>
                    </w:rPr>
                  </w:pPr>
                  <w:r w:rsidRPr="00DB30E0">
                    <w:rPr>
                      <w:sz w:val="28"/>
                    </w:rPr>
                    <w:t>Lunch and Dinner</w:t>
                  </w:r>
                </w:p>
                <w:p w:rsidR="007F49FB" w:rsidRPr="00DB30E0" w:rsidRDefault="007F49FB" w:rsidP="00F63D52">
                  <w:pPr>
                    <w:pStyle w:val="BodyText"/>
                    <w:shd w:val="clear" w:color="auto" w:fill="B8CCE4"/>
                    <w:jc w:val="center"/>
                    <w:rPr>
                      <w:sz w:val="28"/>
                    </w:rPr>
                  </w:pPr>
                  <w:r w:rsidRPr="00DB30E0">
                    <w:rPr>
                      <w:sz w:val="28"/>
                    </w:rPr>
                    <w:t>Green</w:t>
                  </w:r>
                  <w:r>
                    <w:rPr>
                      <w:sz w:val="28"/>
                    </w:rPr>
                    <w:t>s</w:t>
                  </w:r>
                  <w:r w:rsidRPr="00DB30E0">
                    <w:rPr>
                      <w:sz w:val="28"/>
                    </w:rPr>
                    <w:t xml:space="preserve"> Fees and Cart</w:t>
                  </w:r>
                </w:p>
                <w:p w:rsidR="007F49FB" w:rsidRPr="00DB30E0" w:rsidRDefault="007F49FB" w:rsidP="00F63D52">
                  <w:pPr>
                    <w:pStyle w:val="BodyText"/>
                    <w:shd w:val="clear" w:color="auto" w:fill="FABF8F"/>
                    <w:jc w:val="center"/>
                    <w:rPr>
                      <w:sz w:val="28"/>
                    </w:rPr>
                  </w:pPr>
                  <w:r w:rsidRPr="00DB30E0">
                    <w:rPr>
                      <w:sz w:val="28"/>
                    </w:rPr>
                    <w:t>All-Day Beverages</w:t>
                  </w:r>
                </w:p>
                <w:p w:rsidR="007F49FB" w:rsidRPr="00CF1B93" w:rsidRDefault="007F49FB" w:rsidP="00DB30E0">
                  <w:pPr>
                    <w:pStyle w:val="BodyText"/>
                    <w:jc w:val="center"/>
                    <w:rPr>
                      <w:sz w:val="20"/>
                      <w:szCs w:val="20"/>
                    </w:rPr>
                  </w:pPr>
                </w:p>
                <w:p w:rsidR="007F49FB" w:rsidRPr="00DB30E0" w:rsidRDefault="007F49FB" w:rsidP="00DB30E0">
                  <w:pPr>
                    <w:pStyle w:val="BodyText"/>
                    <w:jc w:val="center"/>
                    <w:rPr>
                      <w:sz w:val="28"/>
                    </w:rPr>
                  </w:pPr>
                  <w:r w:rsidRPr="00DB30E0">
                    <w:rPr>
                      <w:sz w:val="28"/>
                    </w:rPr>
                    <w:t>Other events</w:t>
                  </w:r>
                  <w:r>
                    <w:rPr>
                      <w:sz w:val="28"/>
                    </w:rPr>
                    <w:t>:</w:t>
                  </w:r>
                </w:p>
                <w:p w:rsidR="007F49FB" w:rsidRPr="00DB30E0" w:rsidRDefault="007F49FB" w:rsidP="00F63D52">
                  <w:pPr>
                    <w:pStyle w:val="BodyText"/>
                    <w:shd w:val="clear" w:color="auto" w:fill="C2D69B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Scramble Awards &amp; </w:t>
                  </w:r>
                  <w:r w:rsidRPr="00DB30E0">
                    <w:rPr>
                      <w:sz w:val="28"/>
                    </w:rPr>
                    <w:t>Skill Prizes</w:t>
                  </w:r>
                </w:p>
                <w:p w:rsidR="007F49FB" w:rsidRPr="00DB30E0" w:rsidRDefault="007F49FB" w:rsidP="00F63D52">
                  <w:pPr>
                    <w:pStyle w:val="BodyText"/>
                    <w:shd w:val="clear" w:color="auto" w:fill="E5B8B7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Silent Auction</w:t>
                  </w:r>
                </w:p>
                <w:p w:rsidR="007F49FB" w:rsidRPr="00DB30E0" w:rsidRDefault="007F49FB" w:rsidP="00F63D52">
                  <w:pPr>
                    <w:pStyle w:val="BodyText"/>
                    <w:shd w:val="clear" w:color="auto" w:fill="B8CCE4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Chinese</w:t>
                  </w:r>
                  <w:r w:rsidRPr="00DB30E0">
                    <w:rPr>
                      <w:sz w:val="28"/>
                    </w:rPr>
                    <w:t xml:space="preserve"> Auction</w:t>
                  </w:r>
                </w:p>
                <w:p w:rsidR="007F49FB" w:rsidRPr="00DB30E0" w:rsidRDefault="007F49FB" w:rsidP="00F63D52">
                  <w:pPr>
                    <w:pStyle w:val="BodyText"/>
                    <w:shd w:val="clear" w:color="auto" w:fill="FABF8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Live</w:t>
                  </w:r>
                  <w:r w:rsidRPr="00DB30E0">
                    <w:rPr>
                      <w:sz w:val="28"/>
                    </w:rPr>
                    <w:t xml:space="preserve"> Auction</w:t>
                  </w:r>
                </w:p>
                <w:p w:rsidR="007F49FB" w:rsidRPr="00CF1B93" w:rsidRDefault="007F49FB">
                  <w:pPr>
                    <w:pStyle w:val="BodyText"/>
                    <w:rPr>
                      <w:sz w:val="20"/>
                      <w:szCs w:val="20"/>
                    </w:rPr>
                  </w:pPr>
                </w:p>
                <w:p w:rsidR="007F49FB" w:rsidRPr="00F46370" w:rsidRDefault="007F49FB" w:rsidP="00F46370">
                  <w:pPr>
                    <w:pStyle w:val="BodyText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sz w:val="28"/>
                    </w:rPr>
                  </w:pPr>
                  <w:r w:rsidRPr="00F46370">
                    <w:rPr>
                      <w:b/>
                      <w:sz w:val="28"/>
                    </w:rPr>
                    <w:t>Schedule</w:t>
                  </w:r>
                </w:p>
                <w:p w:rsidR="007F49FB" w:rsidRPr="00F46370" w:rsidRDefault="007F49FB" w:rsidP="00F46370">
                  <w:pPr>
                    <w:pStyle w:val="BodyText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20"/>
                    <w:rPr>
                      <w:sz w:val="22"/>
                    </w:rPr>
                  </w:pPr>
                  <w:r w:rsidRPr="00F46370">
                    <w:rPr>
                      <w:sz w:val="22"/>
                    </w:rPr>
                    <w:t>10:00 a.m.  Registration</w:t>
                  </w:r>
                </w:p>
                <w:p w:rsidR="007F49FB" w:rsidRPr="00F46370" w:rsidRDefault="007F49FB" w:rsidP="00F46370">
                  <w:pPr>
                    <w:pStyle w:val="BodyText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20"/>
                    <w:rPr>
                      <w:sz w:val="22"/>
                    </w:rPr>
                  </w:pPr>
                  <w:r w:rsidRPr="00F46370">
                    <w:rPr>
                      <w:sz w:val="22"/>
                    </w:rPr>
                    <w:t>10:</w:t>
                  </w:r>
                  <w:r>
                    <w:rPr>
                      <w:sz w:val="22"/>
                    </w:rPr>
                    <w:t>0</w:t>
                  </w:r>
                  <w:r w:rsidRPr="00F46370">
                    <w:rPr>
                      <w:sz w:val="22"/>
                    </w:rPr>
                    <w:t>0 a.m.  Lunch Buffet</w:t>
                  </w:r>
                </w:p>
                <w:p w:rsidR="007F49FB" w:rsidRPr="00F46370" w:rsidRDefault="007F49FB" w:rsidP="00F46370">
                  <w:pPr>
                    <w:pStyle w:val="BodyText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20"/>
                    <w:rPr>
                      <w:sz w:val="22"/>
                    </w:rPr>
                  </w:pPr>
                  <w:r w:rsidRPr="00F46370">
                    <w:rPr>
                      <w:sz w:val="22"/>
                    </w:rPr>
                    <w:t>11:</w:t>
                  </w:r>
                  <w:r>
                    <w:rPr>
                      <w:sz w:val="22"/>
                    </w:rPr>
                    <w:t>15</w:t>
                  </w:r>
                  <w:r w:rsidRPr="00F46370">
                    <w:rPr>
                      <w:sz w:val="22"/>
                    </w:rPr>
                    <w:t xml:space="preserve"> a.m.  Shotgun Start</w:t>
                  </w:r>
                </w:p>
                <w:p w:rsidR="007F49FB" w:rsidRPr="00F46370" w:rsidRDefault="007F49FB" w:rsidP="00F46370">
                  <w:pPr>
                    <w:pStyle w:val="BodyText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20"/>
                    <w:rPr>
                      <w:sz w:val="22"/>
                    </w:rPr>
                  </w:pPr>
                  <w:r w:rsidRPr="00F46370">
                    <w:rPr>
                      <w:sz w:val="22"/>
                    </w:rPr>
                    <w:t>4:30 p.m.    Cocktails</w:t>
                  </w:r>
                </w:p>
                <w:p w:rsidR="007F49FB" w:rsidRPr="00F46370" w:rsidRDefault="007F49FB" w:rsidP="00F46370">
                  <w:pPr>
                    <w:pStyle w:val="BodyText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ind w:firstLine="720"/>
                    <w:rPr>
                      <w:sz w:val="22"/>
                    </w:rPr>
                  </w:pPr>
                  <w:r>
                    <w:rPr>
                      <w:sz w:val="22"/>
                    </w:rPr>
                    <w:t>5:30</w:t>
                  </w:r>
                  <w:r w:rsidRPr="00F46370">
                    <w:rPr>
                      <w:sz w:val="22"/>
                    </w:rPr>
                    <w:t xml:space="preserve"> p.m.    Tournament Banquet</w:t>
                  </w:r>
                </w:p>
              </w:txbxContent>
            </v:textbox>
            <w10:wrap anchorx="page" anchory="page"/>
          </v:shape>
        </w:pict>
      </w:r>
    </w:p>
    <w:p w:rsidR="00C91F65" w:rsidRDefault="00C91F65"/>
    <w:p w:rsidR="00C91F65" w:rsidRDefault="00C91F65"/>
    <w:p w:rsidR="00C91F65" w:rsidRDefault="00C91F65"/>
    <w:p w:rsidR="00C91F65" w:rsidRDefault="00C91F65"/>
    <w:p w:rsidR="00C91F65" w:rsidRDefault="00C91F65"/>
    <w:p w:rsidR="00C91F65" w:rsidRDefault="00C91F65"/>
    <w:p w:rsidR="00C91F65" w:rsidRDefault="00C91F65"/>
    <w:p w:rsidR="00C91F65" w:rsidRDefault="00C91F65"/>
    <w:p w:rsidR="00C91F65" w:rsidRDefault="00C91F65"/>
    <w:p w:rsidR="00C91F65" w:rsidRDefault="00C91F65"/>
    <w:p w:rsidR="00C91F65" w:rsidRDefault="00DA16C9">
      <w:r>
        <w:rPr>
          <w:noProof/>
        </w:rPr>
        <w:pict>
          <v:shape id="_x0000_s1099" type="#_x0000_t202" style="position:absolute;margin-left:283pt;margin-top:348pt;width:471.65pt;height:245.25pt;z-index:251650560;mso-position-horizontal-relative:page;mso-position-vertical-relative:page" filled="f" stroked="f">
            <v:textbox style="mso-next-textbox:#_x0000_s1099" inset="0,0,0,0">
              <w:txbxContent>
                <w:p w:rsidR="007F49FB" w:rsidRPr="00F63D52" w:rsidRDefault="007F49FB" w:rsidP="00200D0F">
                  <w:pPr>
                    <w:pStyle w:val="OrgInfo"/>
                    <w:rPr>
                      <w:color w:val="4F6228"/>
                      <w:sz w:val="18"/>
                      <w:szCs w:val="18"/>
                    </w:rPr>
                  </w:pPr>
                  <w:r w:rsidRPr="00A86D50">
                    <w:rPr>
                      <w:color w:val="3B571E"/>
                      <w:sz w:val="32"/>
                      <w:szCs w:val="32"/>
                    </w:rPr>
                    <w:t>Registration</w:t>
                  </w:r>
                  <w:r>
                    <w:rPr>
                      <w:color w:val="3B571E"/>
                      <w:sz w:val="32"/>
                      <w:szCs w:val="32"/>
                    </w:rPr>
                    <w:t xml:space="preserve"> for “Scramble”</w:t>
                  </w:r>
                  <w:r w:rsidRPr="00F63D52">
                    <w:rPr>
                      <w:color w:val="4F6228"/>
                      <w:sz w:val="32"/>
                      <w:szCs w:val="32"/>
                    </w:rPr>
                    <w:tab/>
                  </w:r>
                  <w:r w:rsidRPr="00F63D52">
                    <w:rPr>
                      <w:color w:val="4F6228"/>
                      <w:sz w:val="32"/>
                      <w:szCs w:val="32"/>
                    </w:rPr>
                    <w:tab/>
                  </w:r>
                  <w:r w:rsidRPr="00F63D52">
                    <w:rPr>
                      <w:color w:val="4F6228"/>
                      <w:sz w:val="32"/>
                      <w:szCs w:val="32"/>
                    </w:rPr>
                    <w:tab/>
                  </w:r>
                  <w:r w:rsidRPr="00F63D52">
                    <w:rPr>
                      <w:color w:val="4F6228"/>
                      <w:sz w:val="32"/>
                      <w:szCs w:val="32"/>
                    </w:rPr>
                    <w:tab/>
                  </w:r>
                  <w:r w:rsidRPr="00F63D52">
                    <w:rPr>
                      <w:color w:val="4F6228"/>
                      <w:sz w:val="32"/>
                      <w:szCs w:val="32"/>
                    </w:rPr>
                    <w:tab/>
                  </w:r>
                  <w:r w:rsidRPr="00F63D52">
                    <w:rPr>
                      <w:color w:val="4F6228"/>
                      <w:sz w:val="32"/>
                      <w:szCs w:val="32"/>
                    </w:rPr>
                    <w:tab/>
                  </w:r>
                </w:p>
                <w:p w:rsidR="007F49FB" w:rsidRPr="00574CFA" w:rsidRDefault="007F49FB" w:rsidP="00200D0F">
                  <w:pPr>
                    <w:pStyle w:val="OrgInfo"/>
                    <w:rPr>
                      <w:sz w:val="4"/>
                      <w:szCs w:val="18"/>
                    </w:rPr>
                  </w:pPr>
                </w:p>
                <w:p w:rsidR="007F49FB" w:rsidRPr="00202838" w:rsidRDefault="007F49FB" w:rsidP="00AA15A5">
                  <w:pPr>
                    <w:pStyle w:val="OrgInfo"/>
                    <w:pBdr>
                      <w:bottom w:val="single" w:sz="4" w:space="0" w:color="auto"/>
                    </w:pBd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Company Name</w:t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 xml:space="preserve">        </w:t>
                  </w:r>
                </w:p>
                <w:p w:rsidR="007F49FB" w:rsidRPr="00202838" w:rsidRDefault="007F49FB" w:rsidP="00200D0F">
                  <w:pPr>
                    <w:pStyle w:val="OrgInfo"/>
                    <w:rPr>
                      <w:sz w:val="18"/>
                      <w:szCs w:val="18"/>
                    </w:rPr>
                  </w:pPr>
                </w:p>
                <w:p w:rsidR="007F49FB" w:rsidRPr="00202838" w:rsidRDefault="007F49FB" w:rsidP="00072FA7">
                  <w:pPr>
                    <w:pStyle w:val="OrgInfo"/>
                    <w:pBdr>
                      <w:bottom w:val="single" w:sz="4" w:space="1" w:color="auto"/>
                    </w:pBd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Address</w:t>
                  </w:r>
                </w:p>
                <w:p w:rsidR="007F49FB" w:rsidRPr="00574CFA" w:rsidRDefault="007F49FB" w:rsidP="00200D0F">
                  <w:pPr>
                    <w:pStyle w:val="OrgInfo"/>
                    <w:rPr>
                      <w:sz w:val="14"/>
                      <w:szCs w:val="18"/>
                    </w:rPr>
                  </w:pPr>
                </w:p>
                <w:p w:rsidR="007F49FB" w:rsidRPr="00202838" w:rsidRDefault="007F49FB" w:rsidP="00072FA7">
                  <w:pPr>
                    <w:pStyle w:val="OrgInfo"/>
                    <w:pBdr>
                      <w:bottom w:val="single" w:sz="4" w:space="1" w:color="auto"/>
                    </w:pBdr>
                    <w:rPr>
                      <w:sz w:val="18"/>
                      <w:szCs w:val="18"/>
                    </w:rPr>
                  </w:pPr>
                  <w:r w:rsidRPr="00202838">
                    <w:rPr>
                      <w:sz w:val="18"/>
                      <w:szCs w:val="18"/>
                    </w:rPr>
                    <w:t>City</w:t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 xml:space="preserve">                                        State</w:t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 xml:space="preserve">        </w:t>
                  </w:r>
                  <w:r w:rsidRPr="00202838">
                    <w:rPr>
                      <w:sz w:val="18"/>
                      <w:szCs w:val="18"/>
                    </w:rPr>
                    <w:t>Z</w:t>
                  </w:r>
                  <w:r>
                    <w:rPr>
                      <w:sz w:val="18"/>
                      <w:szCs w:val="18"/>
                    </w:rPr>
                    <w:t>IP</w:t>
                  </w:r>
                </w:p>
                <w:p w:rsidR="007F49FB" w:rsidRPr="00202838" w:rsidRDefault="007F49FB" w:rsidP="00200D0F">
                  <w:pPr>
                    <w:pStyle w:val="OrgInfo"/>
                    <w:rPr>
                      <w:sz w:val="18"/>
                      <w:szCs w:val="18"/>
                    </w:rPr>
                  </w:pPr>
                </w:p>
                <w:p w:rsidR="007F49FB" w:rsidRPr="00202838" w:rsidRDefault="007F49FB" w:rsidP="00FD08C9">
                  <w:pPr>
                    <w:pStyle w:val="OrgInfo"/>
                    <w:pBdr>
                      <w:bottom w:val="single" w:sz="4" w:space="1" w:color="auto"/>
                    </w:pBdr>
                    <w:rPr>
                      <w:sz w:val="18"/>
                      <w:szCs w:val="18"/>
                    </w:rPr>
                  </w:pPr>
                  <w:r w:rsidRPr="00202838">
                    <w:rPr>
                      <w:sz w:val="18"/>
                      <w:szCs w:val="18"/>
                    </w:rPr>
                    <w:t>Day Phone No.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 xml:space="preserve">    </w:t>
                  </w:r>
                </w:p>
                <w:p w:rsidR="007F49FB" w:rsidRPr="00202838" w:rsidRDefault="007F49FB" w:rsidP="00200D0F">
                  <w:pPr>
                    <w:pStyle w:val="OrgInfo"/>
                    <w:rPr>
                      <w:sz w:val="18"/>
                      <w:szCs w:val="18"/>
                    </w:rPr>
                  </w:pPr>
                </w:p>
                <w:p w:rsidR="007F49FB" w:rsidRPr="00202838" w:rsidRDefault="007F49FB" w:rsidP="00072FA7">
                  <w:pPr>
                    <w:pStyle w:val="OrgInfo"/>
                    <w:pBdr>
                      <w:bottom w:val="single" w:sz="4" w:space="1" w:color="auto"/>
                    </w:pBd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Name of Team Leader</w:t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>Email:</w:t>
                  </w:r>
                </w:p>
                <w:p w:rsidR="007F49FB" w:rsidRPr="00574CFA" w:rsidRDefault="007F49FB" w:rsidP="00200D0F">
                  <w:pPr>
                    <w:pStyle w:val="OrgInfo"/>
                    <w:rPr>
                      <w:szCs w:val="18"/>
                    </w:rPr>
                  </w:pPr>
                </w:p>
                <w:p w:rsidR="007F49FB" w:rsidRPr="00202838" w:rsidRDefault="007F49FB" w:rsidP="00072FA7">
                  <w:pPr>
                    <w:pStyle w:val="OrgInfo"/>
                    <w:pBdr>
                      <w:bottom w:val="single" w:sz="4" w:space="1" w:color="auto"/>
                    </w:pBd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Name of T</w:t>
                  </w:r>
                  <w:r w:rsidRPr="00202838">
                    <w:rPr>
                      <w:sz w:val="18"/>
                      <w:szCs w:val="18"/>
                    </w:rPr>
                    <w:t>eam Member</w:t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>Email:</w:t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 xml:space="preserve">        </w:t>
                  </w:r>
                </w:p>
                <w:p w:rsidR="007F49FB" w:rsidRPr="00202838" w:rsidRDefault="007F49FB" w:rsidP="00200D0F">
                  <w:pPr>
                    <w:pStyle w:val="OrgInfo"/>
                    <w:rPr>
                      <w:sz w:val="18"/>
                      <w:szCs w:val="18"/>
                    </w:rPr>
                  </w:pPr>
                </w:p>
                <w:p w:rsidR="007F49FB" w:rsidRPr="00202838" w:rsidRDefault="007F49FB" w:rsidP="00072FA7">
                  <w:pPr>
                    <w:pStyle w:val="OrgInfo"/>
                    <w:pBdr>
                      <w:bottom w:val="single" w:sz="4" w:space="1" w:color="auto"/>
                    </w:pBdr>
                    <w:rPr>
                      <w:sz w:val="18"/>
                      <w:szCs w:val="18"/>
                    </w:rPr>
                  </w:pPr>
                  <w:r w:rsidRPr="00202838">
                    <w:rPr>
                      <w:sz w:val="18"/>
                      <w:szCs w:val="18"/>
                    </w:rPr>
                    <w:t>Name of Team Member</w:t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>Email:</w:t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 xml:space="preserve">        </w:t>
                  </w:r>
                </w:p>
                <w:p w:rsidR="007F49FB" w:rsidRPr="00202838" w:rsidRDefault="007F49FB" w:rsidP="00200D0F">
                  <w:pPr>
                    <w:pStyle w:val="OrgInfo"/>
                    <w:rPr>
                      <w:sz w:val="18"/>
                      <w:szCs w:val="18"/>
                    </w:rPr>
                  </w:pPr>
                </w:p>
                <w:p w:rsidR="007F49FB" w:rsidRPr="00202838" w:rsidRDefault="007F49FB" w:rsidP="00072FA7">
                  <w:pPr>
                    <w:pStyle w:val="OrgInfo"/>
                    <w:pBdr>
                      <w:bottom w:val="single" w:sz="4" w:space="1" w:color="auto"/>
                    </w:pBdr>
                    <w:rPr>
                      <w:sz w:val="18"/>
                      <w:szCs w:val="18"/>
                    </w:rPr>
                  </w:pPr>
                  <w:r w:rsidRPr="00202838">
                    <w:rPr>
                      <w:sz w:val="18"/>
                      <w:szCs w:val="18"/>
                    </w:rPr>
                    <w:t>Name of Team Member</w:t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 w:rsidRPr="00202838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>Email:</w:t>
                  </w:r>
                  <w:r>
                    <w:rPr>
                      <w:sz w:val="18"/>
                      <w:szCs w:val="18"/>
                    </w:rPr>
                    <w:tab/>
                    <w:t xml:space="preserve">        </w:t>
                  </w:r>
                </w:p>
                <w:p w:rsidR="007F49FB" w:rsidRPr="00202838" w:rsidRDefault="007F49FB" w:rsidP="00200D0F">
                  <w:pPr>
                    <w:pStyle w:val="OrgInfo"/>
                    <w:rPr>
                      <w:sz w:val="18"/>
                      <w:szCs w:val="18"/>
                    </w:rPr>
                  </w:pPr>
                </w:p>
                <w:p w:rsidR="007F49FB" w:rsidRPr="00155512" w:rsidRDefault="007F49FB" w:rsidP="00F25764">
                  <w:pPr>
                    <w:pStyle w:val="OrgInfo"/>
                    <w:spacing w:line="276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55512">
                    <w:rPr>
                      <w:b/>
                      <w:sz w:val="20"/>
                      <w:szCs w:val="20"/>
                    </w:rPr>
                    <w:t xml:space="preserve">Please make checks payable to </w:t>
                  </w:r>
                  <w:r>
                    <w:rPr>
                      <w:b/>
                      <w:sz w:val="20"/>
                      <w:szCs w:val="20"/>
                    </w:rPr>
                    <w:t xml:space="preserve">Children’s </w:t>
                  </w:r>
                  <w:smartTag w:uri="urn:schemas-microsoft-com:office:smarttags" w:element="PostalCode">
                    <w:smartTag w:uri="urn:schemas-microsoft-com:office:smarttags" w:element="PostalCode">
                      <w:r>
                        <w:rPr>
                          <w:b/>
                          <w:sz w:val="20"/>
                          <w:szCs w:val="20"/>
                        </w:rPr>
                        <w:t>Hospital</w:t>
                      </w:r>
                    </w:smartTag>
                    <w:r>
                      <w:rPr>
                        <w:b/>
                        <w:sz w:val="20"/>
                        <w:szCs w:val="20"/>
                      </w:rPr>
                      <w:t xml:space="preserve"> of </w:t>
                    </w:r>
                    <w:smartTag w:uri="urn:schemas-microsoft-com:office:smarttags" w:element="PostalCode">
                      <w:r>
                        <w:rPr>
                          <w:b/>
                          <w:sz w:val="20"/>
                          <w:szCs w:val="20"/>
                        </w:rPr>
                        <w:t>Pittsburgh Foundation</w:t>
                      </w:r>
                    </w:smartTag>
                  </w:smartTag>
                  <w:r w:rsidRPr="00155512">
                    <w:rPr>
                      <w:b/>
                      <w:sz w:val="20"/>
                      <w:szCs w:val="20"/>
                    </w:rPr>
                    <w:t xml:space="preserve"> and mail to:</w:t>
                  </w:r>
                </w:p>
                <w:p w:rsidR="007F49FB" w:rsidRPr="00155512" w:rsidRDefault="007F49FB" w:rsidP="00F25764">
                  <w:pPr>
                    <w:pStyle w:val="OrgInfo"/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155512">
                    <w:rPr>
                      <w:sz w:val="20"/>
                      <w:szCs w:val="20"/>
                    </w:rPr>
                    <w:t xml:space="preserve">Gigliotti Holdings Golf Classic, </w:t>
                  </w:r>
                  <w:smartTag w:uri="urn:schemas-microsoft-com:office:smarttags" w:element="PostalCode">
                    <w:smartTag w:uri="urn:schemas-microsoft-com:office:smarttags" w:element="PostalCode">
                      <w:r w:rsidRPr="00155512">
                        <w:rPr>
                          <w:sz w:val="20"/>
                          <w:szCs w:val="20"/>
                        </w:rPr>
                        <w:t>11279 Perry Highway, Suite 509</w:t>
                      </w:r>
                    </w:smartTag>
                    <w:r w:rsidRPr="00155512">
                      <w:rPr>
                        <w:sz w:val="20"/>
                        <w:szCs w:val="20"/>
                      </w:rPr>
                      <w:t xml:space="preserve">, </w:t>
                    </w:r>
                    <w:smartTag w:uri="urn:schemas-microsoft-com:office:smarttags" w:element="PostalCode">
                      <w:r w:rsidRPr="00155512">
                        <w:rPr>
                          <w:sz w:val="20"/>
                          <w:szCs w:val="20"/>
                        </w:rPr>
                        <w:t>Wexford</w:t>
                      </w:r>
                    </w:smartTag>
                    <w:r w:rsidRPr="00155512">
                      <w:rPr>
                        <w:sz w:val="20"/>
                        <w:szCs w:val="20"/>
                      </w:rPr>
                      <w:t xml:space="preserve">, </w:t>
                    </w:r>
                    <w:smartTag w:uri="urn:schemas-microsoft-com:office:smarttags" w:element="PostalCode">
                      <w:r w:rsidRPr="00155512">
                        <w:rPr>
                          <w:sz w:val="20"/>
                          <w:szCs w:val="20"/>
                        </w:rPr>
                        <w:t>PA</w:t>
                      </w:r>
                    </w:smartTag>
                    <w:r w:rsidRPr="00155512">
                      <w:rPr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ostalCode">
                      <w:r w:rsidRPr="00155512">
                        <w:rPr>
                          <w:sz w:val="20"/>
                          <w:szCs w:val="20"/>
                        </w:rPr>
                        <w:t>15090</w:t>
                      </w:r>
                    </w:smartTag>
                  </w:smartTag>
                </w:p>
                <w:p w:rsidR="007F49FB" w:rsidRPr="00155512" w:rsidRDefault="007F49FB" w:rsidP="00F25764">
                  <w:pPr>
                    <w:pStyle w:val="OrgInfo"/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155512">
                    <w:rPr>
                      <w:b/>
                      <w:sz w:val="20"/>
                      <w:szCs w:val="20"/>
                    </w:rPr>
                    <w:t>QUESTIONS?</w:t>
                  </w:r>
                  <w:r w:rsidRPr="00155512">
                    <w:rPr>
                      <w:sz w:val="20"/>
                      <w:szCs w:val="20"/>
                    </w:rPr>
                    <w:t xml:space="preserve">  Call 724-934-2720</w:t>
                  </w:r>
                  <w:r w:rsidRPr="00155512">
                    <w:rPr>
                      <w:sz w:val="20"/>
                      <w:szCs w:val="20"/>
                    </w:rPr>
                    <w:tab/>
                  </w:r>
                  <w:r w:rsidRPr="00155512">
                    <w:rPr>
                      <w:sz w:val="20"/>
                      <w:szCs w:val="20"/>
                    </w:rPr>
                    <w:tab/>
                  </w:r>
                  <w:r w:rsidRPr="00155512">
                    <w:rPr>
                      <w:b/>
                      <w:sz w:val="20"/>
                      <w:szCs w:val="20"/>
                    </w:rPr>
                    <w:t>ENTRY DEADLINE:</w:t>
                  </w:r>
                  <w:r w:rsidRPr="00155512">
                    <w:rPr>
                      <w:sz w:val="20"/>
                      <w:szCs w:val="20"/>
                    </w:rPr>
                    <w:t xml:space="preserve">  </w:t>
                  </w:r>
                  <w:r>
                    <w:rPr>
                      <w:sz w:val="20"/>
                      <w:szCs w:val="20"/>
                    </w:rPr>
                    <w:t>August 14</w:t>
                  </w:r>
                  <w:r w:rsidRPr="00155512">
                    <w:rPr>
                      <w:sz w:val="20"/>
                      <w:szCs w:val="20"/>
                    </w:rPr>
                    <w:t>, 20</w:t>
                  </w:r>
                  <w:r>
                    <w:rPr>
                      <w:sz w:val="20"/>
                      <w:szCs w:val="20"/>
                    </w:rPr>
                    <w:t>15</w:t>
                  </w:r>
                </w:p>
                <w:p w:rsidR="007F49FB" w:rsidRDefault="007F49FB" w:rsidP="00200D0F">
                  <w:pPr>
                    <w:pStyle w:val="OrgInfo"/>
                  </w:pPr>
                </w:p>
                <w:p w:rsidR="007F49FB" w:rsidRDefault="007F49FB" w:rsidP="00200D0F">
                  <w:pPr>
                    <w:pStyle w:val="OrgInfo"/>
                  </w:pPr>
                </w:p>
              </w:txbxContent>
            </v:textbox>
            <w10:wrap anchorx="page" anchory="page"/>
          </v:shape>
        </w:pict>
      </w:r>
    </w:p>
    <w:p w:rsidR="00C91F65" w:rsidRDefault="00C91F65"/>
    <w:p w:rsidR="00C91F65" w:rsidRPr="00574CFA" w:rsidRDefault="00C91F65">
      <w:pPr>
        <w:rPr>
          <w:noProof/>
        </w:rPr>
      </w:pPr>
    </w:p>
    <w:p w:rsidR="00C91F65" w:rsidRDefault="00C91F65"/>
    <w:sectPr w:rsidR="00C91F65" w:rsidSect="00BD6ECC">
      <w:pgSz w:w="15840" w:h="12240" w:orient="landscape"/>
      <w:pgMar w:top="1800" w:right="720" w:bottom="1800" w:left="72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9FB" w:rsidRDefault="007F49FB">
      <w:r>
        <w:separator/>
      </w:r>
    </w:p>
  </w:endnote>
  <w:endnote w:type="continuationSeparator" w:id="0">
    <w:p w:rsidR="007F49FB" w:rsidRDefault="007F49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9FB" w:rsidRDefault="007F49FB">
      <w:r>
        <w:separator/>
      </w:r>
    </w:p>
  </w:footnote>
  <w:footnote w:type="continuationSeparator" w:id="0">
    <w:p w:rsidR="007F49FB" w:rsidRDefault="007F49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6138"/>
    <w:multiLevelType w:val="hybridMultilevel"/>
    <w:tmpl w:val="F4002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45816"/>
    <w:multiLevelType w:val="hybridMultilevel"/>
    <w:tmpl w:val="09D6DC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BB29AF"/>
    <w:multiLevelType w:val="hybridMultilevel"/>
    <w:tmpl w:val="A15CC440"/>
    <w:lvl w:ilvl="0" w:tplc="53F0A24E">
      <w:start w:val="1"/>
      <w:numFmt w:val="bullet"/>
      <w:lvlText w:val="□"/>
      <w:lvlJc w:val="left"/>
      <w:pPr>
        <w:ind w:left="720" w:hanging="360"/>
      </w:pPr>
      <w:rPr>
        <w:rFonts w:ascii="Trebuchet MS" w:hAnsi="Trebuchet MS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51663"/>
    <w:multiLevelType w:val="hybridMultilevel"/>
    <w:tmpl w:val="14A8AE4C"/>
    <w:lvl w:ilvl="0" w:tplc="6F462878">
      <w:start w:val="1"/>
      <w:numFmt w:val="bullet"/>
      <w:lvlText w:val="□"/>
      <w:lvlJc w:val="left"/>
      <w:pPr>
        <w:ind w:left="1440" w:hanging="360"/>
      </w:pPr>
      <w:rPr>
        <w:rFonts w:ascii="Trebuchet MS" w:hAnsi="Trebuchet MS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5E4041"/>
    <w:multiLevelType w:val="hybridMultilevel"/>
    <w:tmpl w:val="60EE09EC"/>
    <w:lvl w:ilvl="0" w:tplc="5EB854B0">
      <w:start w:val="1"/>
      <w:numFmt w:val="bullet"/>
      <w:lvlText w:val="▫"/>
      <w:lvlJc w:val="left"/>
      <w:pPr>
        <w:ind w:left="720" w:hanging="360"/>
      </w:pPr>
      <w:rPr>
        <w:rFonts w:ascii="Trebuchet MS" w:hAnsi="Trebuchet MS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4208A"/>
    <w:multiLevelType w:val="hybridMultilevel"/>
    <w:tmpl w:val="F1CE2062"/>
    <w:lvl w:ilvl="0" w:tplc="8E724272">
      <w:start w:val="1"/>
      <w:numFmt w:val="bullet"/>
      <w:lvlText w:val="□"/>
      <w:lvlJc w:val="left"/>
      <w:pPr>
        <w:ind w:left="72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A2094"/>
    <w:multiLevelType w:val="hybridMultilevel"/>
    <w:tmpl w:val="F88CC74E"/>
    <w:lvl w:ilvl="0" w:tplc="6F462878">
      <w:start w:val="1"/>
      <w:numFmt w:val="bullet"/>
      <w:lvlText w:val="□"/>
      <w:lvlJc w:val="left"/>
      <w:pPr>
        <w:ind w:left="720" w:hanging="360"/>
      </w:pPr>
      <w:rPr>
        <w:rFonts w:ascii="Trebuchet MS" w:hAnsi="Trebuchet MS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F0CD4"/>
    <w:multiLevelType w:val="hybridMultilevel"/>
    <w:tmpl w:val="A17C8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ED59CB"/>
    <w:multiLevelType w:val="hybridMultilevel"/>
    <w:tmpl w:val="0C44E88C"/>
    <w:lvl w:ilvl="0" w:tplc="5EB854B0">
      <w:start w:val="1"/>
      <w:numFmt w:val="bullet"/>
      <w:lvlText w:val="▫"/>
      <w:lvlJc w:val="left"/>
      <w:pPr>
        <w:ind w:left="720" w:hanging="360"/>
      </w:pPr>
      <w:rPr>
        <w:rFonts w:ascii="Trebuchet MS" w:hAnsi="Trebuchet MS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9C2B38"/>
    <w:multiLevelType w:val="hybridMultilevel"/>
    <w:tmpl w:val="15B2994C"/>
    <w:lvl w:ilvl="0" w:tplc="6F462878">
      <w:start w:val="1"/>
      <w:numFmt w:val="bullet"/>
      <w:lvlText w:val="□"/>
      <w:lvlJc w:val="left"/>
      <w:pPr>
        <w:ind w:left="720" w:hanging="360"/>
      </w:pPr>
      <w:rPr>
        <w:rFonts w:ascii="Trebuchet MS" w:hAnsi="Trebuchet MS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8711E"/>
    <w:multiLevelType w:val="hybridMultilevel"/>
    <w:tmpl w:val="B686AD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5FA2744"/>
    <w:multiLevelType w:val="hybridMultilevel"/>
    <w:tmpl w:val="677EAF34"/>
    <w:lvl w:ilvl="0" w:tplc="F1025A78">
      <w:start w:val="1"/>
      <w:numFmt w:val="bullet"/>
      <w:lvlText w:val="□"/>
      <w:lvlJc w:val="left"/>
      <w:pPr>
        <w:ind w:left="1440" w:hanging="360"/>
      </w:pPr>
      <w:rPr>
        <w:rFonts w:ascii="Trebuchet MS" w:hAnsi="Trebuchet M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59D02D5"/>
    <w:multiLevelType w:val="hybridMultilevel"/>
    <w:tmpl w:val="CA5E1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3B57A4"/>
    <w:multiLevelType w:val="hybridMultilevel"/>
    <w:tmpl w:val="E77C07D2"/>
    <w:lvl w:ilvl="0" w:tplc="6F462878">
      <w:start w:val="1"/>
      <w:numFmt w:val="bullet"/>
      <w:lvlText w:val="□"/>
      <w:lvlJc w:val="left"/>
      <w:pPr>
        <w:ind w:left="720" w:hanging="360"/>
      </w:pPr>
      <w:rPr>
        <w:rFonts w:ascii="Trebuchet MS" w:hAnsi="Trebuchet MS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8217BC"/>
    <w:multiLevelType w:val="hybridMultilevel"/>
    <w:tmpl w:val="67F216AE"/>
    <w:lvl w:ilvl="0" w:tplc="5EB854B0">
      <w:start w:val="1"/>
      <w:numFmt w:val="bullet"/>
      <w:lvlText w:val="▫"/>
      <w:lvlJc w:val="left"/>
      <w:pPr>
        <w:ind w:left="1440" w:hanging="360"/>
      </w:pPr>
      <w:rPr>
        <w:rFonts w:ascii="Trebuchet MS" w:hAnsi="Trebuchet MS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F06532C"/>
    <w:multiLevelType w:val="hybridMultilevel"/>
    <w:tmpl w:val="1A1E4FCC"/>
    <w:lvl w:ilvl="0" w:tplc="8E724272">
      <w:start w:val="1"/>
      <w:numFmt w:val="bullet"/>
      <w:lvlText w:val="□"/>
      <w:lvlJc w:val="left"/>
      <w:pPr>
        <w:ind w:left="144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13"/>
  </w:num>
  <w:num w:numId="6">
    <w:abstractNumId w:val="1"/>
  </w:num>
  <w:num w:numId="7">
    <w:abstractNumId w:val="4"/>
  </w:num>
  <w:num w:numId="8">
    <w:abstractNumId w:val="14"/>
  </w:num>
  <w:num w:numId="9">
    <w:abstractNumId w:val="8"/>
  </w:num>
  <w:num w:numId="10">
    <w:abstractNumId w:val="15"/>
  </w:num>
  <w:num w:numId="11">
    <w:abstractNumId w:val="5"/>
  </w:num>
  <w:num w:numId="12">
    <w:abstractNumId w:val="6"/>
  </w:num>
  <w:num w:numId="13">
    <w:abstractNumId w:val="3"/>
  </w:num>
  <w:num w:numId="14">
    <w:abstractNumId w:val="11"/>
  </w:num>
  <w:num w:numId="15">
    <w:abstractNumId w:val="1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5368"/>
    <w:rsid w:val="00011BD7"/>
    <w:rsid w:val="000379D4"/>
    <w:rsid w:val="00046434"/>
    <w:rsid w:val="00047FCD"/>
    <w:rsid w:val="00072FA7"/>
    <w:rsid w:val="000739C5"/>
    <w:rsid w:val="0008230A"/>
    <w:rsid w:val="0008453E"/>
    <w:rsid w:val="00092831"/>
    <w:rsid w:val="00096E17"/>
    <w:rsid w:val="000C2D9A"/>
    <w:rsid w:val="000D317D"/>
    <w:rsid w:val="000E5650"/>
    <w:rsid w:val="00102748"/>
    <w:rsid w:val="00105928"/>
    <w:rsid w:val="00113AAB"/>
    <w:rsid w:val="00135A1B"/>
    <w:rsid w:val="001439B5"/>
    <w:rsid w:val="0014629C"/>
    <w:rsid w:val="001530D7"/>
    <w:rsid w:val="00155512"/>
    <w:rsid w:val="001667B9"/>
    <w:rsid w:val="00174FCC"/>
    <w:rsid w:val="00184FEE"/>
    <w:rsid w:val="001856F9"/>
    <w:rsid w:val="001B7F40"/>
    <w:rsid w:val="001C235B"/>
    <w:rsid w:val="001C5DAC"/>
    <w:rsid w:val="00200D0F"/>
    <w:rsid w:val="00202838"/>
    <w:rsid w:val="0021588D"/>
    <w:rsid w:val="00227D5A"/>
    <w:rsid w:val="00252A0D"/>
    <w:rsid w:val="00267710"/>
    <w:rsid w:val="00276B67"/>
    <w:rsid w:val="00291AC7"/>
    <w:rsid w:val="002A5B1C"/>
    <w:rsid w:val="002A6A02"/>
    <w:rsid w:val="002B2EC1"/>
    <w:rsid w:val="002B474B"/>
    <w:rsid w:val="002F1642"/>
    <w:rsid w:val="002F5B1A"/>
    <w:rsid w:val="00303427"/>
    <w:rsid w:val="00303D08"/>
    <w:rsid w:val="00311CB0"/>
    <w:rsid w:val="00316978"/>
    <w:rsid w:val="00321196"/>
    <w:rsid w:val="00325970"/>
    <w:rsid w:val="00347875"/>
    <w:rsid w:val="00351B8F"/>
    <w:rsid w:val="00361DAC"/>
    <w:rsid w:val="00363247"/>
    <w:rsid w:val="00385471"/>
    <w:rsid w:val="003869C2"/>
    <w:rsid w:val="003D3626"/>
    <w:rsid w:val="0041374D"/>
    <w:rsid w:val="00435FA9"/>
    <w:rsid w:val="00437E1E"/>
    <w:rsid w:val="00450013"/>
    <w:rsid w:val="00472D2B"/>
    <w:rsid w:val="004875DD"/>
    <w:rsid w:val="00492534"/>
    <w:rsid w:val="0049438A"/>
    <w:rsid w:val="004A0BF8"/>
    <w:rsid w:val="004C0D11"/>
    <w:rsid w:val="004C5762"/>
    <w:rsid w:val="004D71F2"/>
    <w:rsid w:val="004E0E35"/>
    <w:rsid w:val="005360B6"/>
    <w:rsid w:val="00545381"/>
    <w:rsid w:val="00547C02"/>
    <w:rsid w:val="0055570A"/>
    <w:rsid w:val="00555CA7"/>
    <w:rsid w:val="005606C4"/>
    <w:rsid w:val="00562761"/>
    <w:rsid w:val="00574CFA"/>
    <w:rsid w:val="0058738B"/>
    <w:rsid w:val="0058781C"/>
    <w:rsid w:val="005A3924"/>
    <w:rsid w:val="005B056B"/>
    <w:rsid w:val="005C0988"/>
    <w:rsid w:val="005C560C"/>
    <w:rsid w:val="005E7BC9"/>
    <w:rsid w:val="005F269A"/>
    <w:rsid w:val="00621258"/>
    <w:rsid w:val="006245B1"/>
    <w:rsid w:val="006277AC"/>
    <w:rsid w:val="00640E3B"/>
    <w:rsid w:val="00657462"/>
    <w:rsid w:val="00657D39"/>
    <w:rsid w:val="00665C64"/>
    <w:rsid w:val="00667F0D"/>
    <w:rsid w:val="00692B53"/>
    <w:rsid w:val="006B3462"/>
    <w:rsid w:val="006B7CAB"/>
    <w:rsid w:val="006F43E9"/>
    <w:rsid w:val="006F65A0"/>
    <w:rsid w:val="00704B7F"/>
    <w:rsid w:val="00707F6B"/>
    <w:rsid w:val="0075160A"/>
    <w:rsid w:val="00753BD7"/>
    <w:rsid w:val="007859C6"/>
    <w:rsid w:val="00790F75"/>
    <w:rsid w:val="007A079B"/>
    <w:rsid w:val="007D3609"/>
    <w:rsid w:val="007F49FB"/>
    <w:rsid w:val="00813136"/>
    <w:rsid w:val="00821454"/>
    <w:rsid w:val="00821B28"/>
    <w:rsid w:val="00830261"/>
    <w:rsid w:val="008319B3"/>
    <w:rsid w:val="0084420F"/>
    <w:rsid w:val="00851A86"/>
    <w:rsid w:val="00883187"/>
    <w:rsid w:val="008B5972"/>
    <w:rsid w:val="008C036A"/>
    <w:rsid w:val="008D264B"/>
    <w:rsid w:val="009122CE"/>
    <w:rsid w:val="00942522"/>
    <w:rsid w:val="00956369"/>
    <w:rsid w:val="00963B26"/>
    <w:rsid w:val="00992960"/>
    <w:rsid w:val="009A1FD1"/>
    <w:rsid w:val="009A4458"/>
    <w:rsid w:val="009D75FB"/>
    <w:rsid w:val="009E2D16"/>
    <w:rsid w:val="009F3BFB"/>
    <w:rsid w:val="00A05B27"/>
    <w:rsid w:val="00A14C92"/>
    <w:rsid w:val="00A2307F"/>
    <w:rsid w:val="00A46A65"/>
    <w:rsid w:val="00A75C28"/>
    <w:rsid w:val="00A829E1"/>
    <w:rsid w:val="00A86D50"/>
    <w:rsid w:val="00AA15A5"/>
    <w:rsid w:val="00AC0FED"/>
    <w:rsid w:val="00AC139C"/>
    <w:rsid w:val="00AC7BFD"/>
    <w:rsid w:val="00AD0989"/>
    <w:rsid w:val="00AE2C18"/>
    <w:rsid w:val="00B02BFA"/>
    <w:rsid w:val="00B037FF"/>
    <w:rsid w:val="00B10E3E"/>
    <w:rsid w:val="00B1628C"/>
    <w:rsid w:val="00B240C0"/>
    <w:rsid w:val="00B37688"/>
    <w:rsid w:val="00B43EEF"/>
    <w:rsid w:val="00B46367"/>
    <w:rsid w:val="00B50305"/>
    <w:rsid w:val="00B635F8"/>
    <w:rsid w:val="00B63653"/>
    <w:rsid w:val="00B95368"/>
    <w:rsid w:val="00BA3AFE"/>
    <w:rsid w:val="00BD01C8"/>
    <w:rsid w:val="00BD530F"/>
    <w:rsid w:val="00BD6ECC"/>
    <w:rsid w:val="00BE1AD3"/>
    <w:rsid w:val="00BF5787"/>
    <w:rsid w:val="00C0295B"/>
    <w:rsid w:val="00C32F3E"/>
    <w:rsid w:val="00C53F18"/>
    <w:rsid w:val="00C60D26"/>
    <w:rsid w:val="00C75E79"/>
    <w:rsid w:val="00C91F65"/>
    <w:rsid w:val="00CA3BC3"/>
    <w:rsid w:val="00CA68F1"/>
    <w:rsid w:val="00CC5535"/>
    <w:rsid w:val="00CD6BD6"/>
    <w:rsid w:val="00CD7FA2"/>
    <w:rsid w:val="00CE7D66"/>
    <w:rsid w:val="00CF1B93"/>
    <w:rsid w:val="00CF6A20"/>
    <w:rsid w:val="00D12E16"/>
    <w:rsid w:val="00D158C1"/>
    <w:rsid w:val="00D15A5E"/>
    <w:rsid w:val="00D1757E"/>
    <w:rsid w:val="00D20B80"/>
    <w:rsid w:val="00D37F4A"/>
    <w:rsid w:val="00D469E7"/>
    <w:rsid w:val="00D50D74"/>
    <w:rsid w:val="00D573D7"/>
    <w:rsid w:val="00D704AB"/>
    <w:rsid w:val="00D77368"/>
    <w:rsid w:val="00D90CB2"/>
    <w:rsid w:val="00D94185"/>
    <w:rsid w:val="00DA16C9"/>
    <w:rsid w:val="00DA4A47"/>
    <w:rsid w:val="00DB30E0"/>
    <w:rsid w:val="00DC1ABF"/>
    <w:rsid w:val="00DC6D66"/>
    <w:rsid w:val="00DD6258"/>
    <w:rsid w:val="00E256A5"/>
    <w:rsid w:val="00E37167"/>
    <w:rsid w:val="00E374B2"/>
    <w:rsid w:val="00E63CC8"/>
    <w:rsid w:val="00E73D54"/>
    <w:rsid w:val="00E7678B"/>
    <w:rsid w:val="00E8114B"/>
    <w:rsid w:val="00EB61F6"/>
    <w:rsid w:val="00EC5293"/>
    <w:rsid w:val="00ED0E42"/>
    <w:rsid w:val="00ED57E2"/>
    <w:rsid w:val="00EE0E88"/>
    <w:rsid w:val="00EE23A2"/>
    <w:rsid w:val="00EE28B3"/>
    <w:rsid w:val="00F06A76"/>
    <w:rsid w:val="00F20B86"/>
    <w:rsid w:val="00F25764"/>
    <w:rsid w:val="00F3099B"/>
    <w:rsid w:val="00F411D8"/>
    <w:rsid w:val="00F46370"/>
    <w:rsid w:val="00F63D52"/>
    <w:rsid w:val="00F64EBB"/>
    <w:rsid w:val="00F65249"/>
    <w:rsid w:val="00FB0527"/>
    <w:rsid w:val="00FB6EEF"/>
    <w:rsid w:val="00FC6A81"/>
    <w:rsid w:val="00FD08C9"/>
    <w:rsid w:val="00FD22A7"/>
    <w:rsid w:val="00FD4214"/>
    <w:rsid w:val="00FF2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Street"/>
  <w:shapeDefaults>
    <o:shapedefaults v:ext="edit" spidmax="1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1D8"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50013"/>
    <w:pPr>
      <w:keepNext/>
      <w:outlineLvl w:val="0"/>
    </w:pPr>
    <w:rPr>
      <w:rFonts w:eastAsia="Times New Roman"/>
      <w:b/>
      <w:color w:val="993300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F20B86"/>
    <w:pPr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A1FD1"/>
    <w:pPr>
      <w:keepNext/>
      <w:spacing w:before="240" w:after="60"/>
      <w:outlineLvl w:val="2"/>
    </w:pPr>
    <w:rPr>
      <w:rFonts w:ascii="Comic Sans MS" w:hAnsi="Comic Sans MS"/>
      <w:color w:val="4517C5"/>
      <w:sz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A1FD1"/>
    <w:pPr>
      <w:keepNext/>
      <w:spacing w:before="240" w:after="60"/>
      <w:outlineLvl w:val="3"/>
    </w:pPr>
    <w:rPr>
      <w:rFonts w:ascii="Comic Sans MS" w:hAnsi="Comic Sans MS"/>
      <w:color w:val="003300"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A1FD1"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A1FD1"/>
    <w:pPr>
      <w:spacing w:before="240" w:after="60"/>
      <w:outlineLvl w:val="5"/>
    </w:pPr>
    <w:rPr>
      <w:b/>
      <w:color w:val="0033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5FA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35FA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35FA9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35FA9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35FA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35FA9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3869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35FA9"/>
    <w:rPr>
      <w:rFonts w:ascii="Trebuchet MS" w:hAnsi="Trebuchet MS" w:cs="Times New Roman"/>
      <w:sz w:val="24"/>
      <w:szCs w:val="24"/>
    </w:rPr>
  </w:style>
  <w:style w:type="paragraph" w:customStyle="1" w:styleId="Address2">
    <w:name w:val="Address 2"/>
    <w:basedOn w:val="Normal"/>
    <w:uiPriority w:val="99"/>
    <w:rsid w:val="009A1FD1"/>
    <w:pPr>
      <w:spacing w:line="280" w:lineRule="atLeast"/>
    </w:pPr>
    <w:rPr>
      <w:rFonts w:eastAsia="Times New Roman"/>
      <w:b/>
      <w:caps/>
      <w:sz w:val="20"/>
    </w:rPr>
  </w:style>
  <w:style w:type="paragraph" w:customStyle="1" w:styleId="Address1">
    <w:name w:val="Address 1"/>
    <w:basedOn w:val="Normal"/>
    <w:uiPriority w:val="99"/>
    <w:rsid w:val="009A1FD1"/>
    <w:pPr>
      <w:spacing w:line="240" w:lineRule="atLeast"/>
    </w:pPr>
    <w:rPr>
      <w:rFonts w:eastAsia="Times New Roman"/>
      <w:sz w:val="20"/>
    </w:rPr>
  </w:style>
  <w:style w:type="paragraph" w:customStyle="1" w:styleId="AddressCorrection">
    <w:name w:val="Address Correction"/>
    <w:basedOn w:val="Normal"/>
    <w:uiPriority w:val="99"/>
    <w:rsid w:val="009A1FD1"/>
    <w:pPr>
      <w:spacing w:before="120"/>
    </w:pPr>
    <w:rPr>
      <w:rFonts w:eastAsia="Times New Roman"/>
      <w:i/>
      <w:sz w:val="16"/>
    </w:rPr>
  </w:style>
  <w:style w:type="paragraph" w:customStyle="1" w:styleId="OrgInfo">
    <w:name w:val="Org Info"/>
    <w:basedOn w:val="Normal"/>
    <w:uiPriority w:val="99"/>
    <w:rsid w:val="009A1FD1"/>
    <w:pPr>
      <w:spacing w:line="200" w:lineRule="atLeast"/>
    </w:pPr>
    <w:rPr>
      <w:rFonts w:eastAsia="Times New Roman"/>
      <w:sz w:val="16"/>
    </w:rPr>
  </w:style>
  <w:style w:type="paragraph" w:customStyle="1" w:styleId="PanelHeader">
    <w:name w:val="Panel Header"/>
    <w:basedOn w:val="Heading1"/>
    <w:uiPriority w:val="99"/>
    <w:rsid w:val="00316978"/>
    <w:pPr>
      <w:spacing w:after="120"/>
    </w:pPr>
    <w:rPr>
      <w:color w:val="003300"/>
      <w:sz w:val="28"/>
    </w:rPr>
  </w:style>
  <w:style w:type="paragraph" w:customStyle="1" w:styleId="Sign-up">
    <w:name w:val="Sign-up"/>
    <w:basedOn w:val="Normal"/>
    <w:uiPriority w:val="99"/>
    <w:rsid w:val="009A1FD1"/>
    <w:pPr>
      <w:spacing w:line="220" w:lineRule="atLeast"/>
    </w:pPr>
    <w:rPr>
      <w:rFonts w:eastAsia="Times New Roman"/>
      <w:b/>
      <w:i/>
      <w:sz w:val="16"/>
    </w:rPr>
  </w:style>
  <w:style w:type="paragraph" w:customStyle="1" w:styleId="Event">
    <w:name w:val="Event"/>
    <w:basedOn w:val="Normal"/>
    <w:uiPriority w:val="99"/>
    <w:rsid w:val="00956369"/>
    <w:pPr>
      <w:spacing w:after="120" w:line="220" w:lineRule="atLeast"/>
    </w:pPr>
    <w:rPr>
      <w:rFonts w:eastAsia="Times New Roman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9A1FD1"/>
    <w:pPr>
      <w:spacing w:after="120" w:line="280" w:lineRule="atLeast"/>
    </w:pPr>
    <w:rPr>
      <w:rFonts w:eastAsia="Times New Roman"/>
      <w:sz w:val="19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35FA9"/>
    <w:rPr>
      <w:rFonts w:ascii="Trebuchet MS" w:hAnsi="Trebuchet MS" w:cs="Times New Roman"/>
      <w:sz w:val="24"/>
      <w:szCs w:val="24"/>
    </w:rPr>
  </w:style>
  <w:style w:type="paragraph" w:customStyle="1" w:styleId="Contact">
    <w:name w:val="Contact"/>
    <w:basedOn w:val="Normal"/>
    <w:uiPriority w:val="99"/>
    <w:rsid w:val="009A1FD1"/>
    <w:rPr>
      <w:rFonts w:eastAsia="Times New Roman"/>
      <w:color w:val="000000"/>
      <w:kern w:val="28"/>
      <w:sz w:val="22"/>
    </w:rPr>
  </w:style>
  <w:style w:type="paragraph" w:customStyle="1" w:styleId="Masthead">
    <w:name w:val="Masthead"/>
    <w:basedOn w:val="Heading1"/>
    <w:uiPriority w:val="99"/>
    <w:rsid w:val="00EE28B3"/>
    <w:pPr>
      <w:jc w:val="center"/>
    </w:pPr>
    <w:rPr>
      <w:kern w:val="28"/>
      <w:szCs w:val="48"/>
    </w:rPr>
  </w:style>
  <w:style w:type="paragraph" w:customStyle="1" w:styleId="Tagline">
    <w:name w:val="Tagline"/>
    <w:basedOn w:val="Normal"/>
    <w:uiPriority w:val="99"/>
    <w:rsid w:val="00EE28B3"/>
    <w:pPr>
      <w:jc w:val="right"/>
    </w:pPr>
    <w:rPr>
      <w:rFonts w:eastAsia="Times New Roman"/>
      <w:kern w:val="28"/>
      <w:sz w:val="26"/>
    </w:rPr>
  </w:style>
  <w:style w:type="paragraph" w:customStyle="1" w:styleId="Caption">
    <w:name w:val="Caption."/>
    <w:basedOn w:val="Normal"/>
    <w:uiPriority w:val="99"/>
    <w:rsid w:val="00F20B86"/>
    <w:pPr>
      <w:spacing w:line="200" w:lineRule="atLeast"/>
      <w:jc w:val="center"/>
    </w:pPr>
    <w:rPr>
      <w:rFonts w:eastAsia="Times New Roman"/>
      <w:i/>
      <w:kern w:val="28"/>
      <w:sz w:val="16"/>
      <w:szCs w:val="16"/>
    </w:rPr>
  </w:style>
  <w:style w:type="paragraph" w:customStyle="1" w:styleId="OrgName1">
    <w:name w:val="Org Name 1"/>
    <w:basedOn w:val="Normal"/>
    <w:uiPriority w:val="99"/>
    <w:rsid w:val="009A1FD1"/>
    <w:rPr>
      <w:rFonts w:eastAsia="Times New Roman"/>
      <w:kern w:val="28"/>
    </w:rPr>
  </w:style>
  <w:style w:type="paragraph" w:styleId="BalloonText">
    <w:name w:val="Balloon Text"/>
    <w:basedOn w:val="Normal"/>
    <w:link w:val="BalloonTextChar"/>
    <w:uiPriority w:val="99"/>
    <w:semiHidden/>
    <w:rsid w:val="002F5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5B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1374D"/>
    <w:pPr>
      <w:ind w:left="720"/>
      <w:contextualSpacing/>
    </w:pPr>
  </w:style>
  <w:style w:type="paragraph" w:styleId="NoSpacing">
    <w:name w:val="No Spacing"/>
    <w:uiPriority w:val="99"/>
    <w:qFormat/>
    <w:rsid w:val="001C235B"/>
    <w:rPr>
      <w:rFonts w:ascii="Trebuchet MS" w:hAnsi="Trebuchet MS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aymond%20Hildreth\Application%20Data\Microsoft\Templates\Event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brochure</Template>
  <TotalTime>48</TotalTime>
  <Pages>2</Pages>
  <Words>1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P.</dc:creator>
  <cp:lastModifiedBy>Tim Piper</cp:lastModifiedBy>
  <cp:revision>6</cp:revision>
  <cp:lastPrinted>2014-05-13T12:50:00Z</cp:lastPrinted>
  <dcterms:created xsi:type="dcterms:W3CDTF">2015-03-05T19:02:00Z</dcterms:created>
  <dcterms:modified xsi:type="dcterms:W3CDTF">2015-03-27T14:02:00Z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TC010178201033</vt:lpwstr>
  </property>
</Properties>
</file>